
<file path=[Content_Types].xml><?xml version="1.0" encoding="utf-8"?>
<Types xmlns="http://schemas.openxmlformats.org/package/2006/content-types">
  <Default Extension="bin" ContentType="application/vnd.ms-office.activeX"/>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3DDF2" w14:textId="77777777" w:rsidR="009458FE" w:rsidRDefault="009458FE" w:rsidP="009458FE">
      <w:pPr>
        <w:pStyle w:val="KLTitel"/>
        <w:rPr>
          <w:sz w:val="28"/>
          <w:szCs w:val="28"/>
        </w:rPr>
      </w:pPr>
      <w:r w:rsidRPr="009458FE">
        <w:rPr>
          <w:sz w:val="28"/>
          <w:szCs w:val="28"/>
        </w:rPr>
        <w:t xml:space="preserve">Notfallblatt </w:t>
      </w:r>
    </w:p>
    <w:p w14:paraId="0AB4B4AF" w14:textId="3D80E592" w:rsidR="000D3C2A" w:rsidRDefault="009458FE" w:rsidP="009458FE">
      <w:pPr>
        <w:pStyle w:val="KLTitel"/>
        <w:rPr>
          <w:sz w:val="28"/>
          <w:szCs w:val="28"/>
        </w:rPr>
      </w:pPr>
      <w:r w:rsidRPr="009458FE">
        <w:rPr>
          <w:sz w:val="28"/>
          <w:szCs w:val="28"/>
        </w:rPr>
        <w:t>(geführte Wanderungen Krebsliga Zentralschweiz)</w:t>
      </w:r>
    </w:p>
    <w:p w14:paraId="2DA94D04" w14:textId="77777777" w:rsidR="009458FE" w:rsidRDefault="009458FE" w:rsidP="009458FE">
      <w:pPr>
        <w:pStyle w:val="KLTitel"/>
        <w:pBdr>
          <w:bottom w:val="single" w:sz="4" w:space="1" w:color="auto"/>
        </w:pBdr>
        <w:rPr>
          <w:sz w:val="28"/>
          <w:szCs w:val="28"/>
        </w:rPr>
      </w:pPr>
    </w:p>
    <w:p w14:paraId="02924251" w14:textId="77777777" w:rsidR="009458FE" w:rsidRDefault="009458FE" w:rsidP="009458FE">
      <w:pPr>
        <w:pStyle w:val="KLTitel"/>
        <w:rPr>
          <w:sz w:val="28"/>
          <w:szCs w:val="28"/>
        </w:rPr>
      </w:pPr>
    </w:p>
    <w:p w14:paraId="5E165BC9" w14:textId="0ED62F58" w:rsidR="009458FE" w:rsidRDefault="009458FE" w:rsidP="009458FE">
      <w:pPr>
        <w:pStyle w:val="KLTitel"/>
        <w:rPr>
          <w:sz w:val="24"/>
          <w:szCs w:val="24"/>
        </w:rPr>
      </w:pPr>
      <w:r>
        <w:rPr>
          <w:sz w:val="24"/>
          <w:szCs w:val="24"/>
        </w:rPr>
        <w:t>Sinn und Zweck</w:t>
      </w:r>
    </w:p>
    <w:p w14:paraId="31069334" w14:textId="77777777" w:rsidR="009458FE" w:rsidRPr="009458FE" w:rsidRDefault="009458FE" w:rsidP="009458FE">
      <w:pPr>
        <w:pStyle w:val="KLTitel"/>
        <w:rPr>
          <w:sz w:val="22"/>
          <w:szCs w:val="22"/>
        </w:rPr>
      </w:pPr>
    </w:p>
    <w:p w14:paraId="0837F088" w14:textId="374165C3" w:rsidR="009458FE" w:rsidRDefault="009458FE" w:rsidP="009458FE">
      <w:pPr>
        <w:pStyle w:val="KLTitel"/>
        <w:rPr>
          <w:b w:val="0"/>
          <w:bCs w:val="0"/>
          <w:sz w:val="20"/>
          <w:szCs w:val="20"/>
        </w:rPr>
      </w:pPr>
      <w:r w:rsidRPr="009458FE">
        <w:rPr>
          <w:b w:val="0"/>
          <w:bCs w:val="0"/>
          <w:sz w:val="20"/>
          <w:szCs w:val="20"/>
        </w:rPr>
        <w:t>Bei einem</w:t>
      </w:r>
      <w:r>
        <w:rPr>
          <w:b w:val="0"/>
          <w:bCs w:val="0"/>
          <w:sz w:val="20"/>
          <w:szCs w:val="20"/>
        </w:rPr>
        <w:t xml:space="preserve"> medizinischen Notfall kann es lebensrettend sein, wenn die Rettungskräfte wissen, wie es um deine Gesundheit bestellt ist, auf welche Medikamente Du angewiesen bist und wer über Deine Gesundheit Bescheid weiss. Ausserdem ist es für alle, die auf einer Wanderung jemanden mit mediziischen Problemen antreffen, wichtig, eine Notfallnummer zu haben.</w:t>
      </w:r>
    </w:p>
    <w:p w14:paraId="3A8C5856" w14:textId="77777777" w:rsidR="009458FE" w:rsidRDefault="009458FE" w:rsidP="009458FE">
      <w:pPr>
        <w:pStyle w:val="KLTitel"/>
        <w:rPr>
          <w:b w:val="0"/>
          <w:bCs w:val="0"/>
          <w:sz w:val="20"/>
          <w:szCs w:val="20"/>
        </w:rPr>
      </w:pPr>
    </w:p>
    <w:p w14:paraId="00731165" w14:textId="2DA7F58D" w:rsidR="009458FE" w:rsidRDefault="009458FE" w:rsidP="009458FE">
      <w:pPr>
        <w:pStyle w:val="KLTitel"/>
        <w:rPr>
          <w:b w:val="0"/>
          <w:bCs w:val="0"/>
          <w:sz w:val="20"/>
          <w:szCs w:val="20"/>
        </w:rPr>
      </w:pPr>
      <w:r w:rsidRPr="009458FE">
        <w:rPr>
          <w:sz w:val="20"/>
          <w:szCs w:val="20"/>
        </w:rPr>
        <w:t>Deshalb macht es Sinn, in der Deckeltasche des Rucksacks ein persönliches Blatt mit den wichtigsten Daten mitzuführen. Dieses ist ausschliesslich für den Notfall gedacht und bleibt im Normalfall in deinem Besitz</w:t>
      </w:r>
      <w:r>
        <w:rPr>
          <w:b w:val="0"/>
          <w:bCs w:val="0"/>
          <w:sz w:val="20"/>
          <w:szCs w:val="20"/>
        </w:rPr>
        <w:t>.</w:t>
      </w:r>
    </w:p>
    <w:p w14:paraId="3CAF9DA2" w14:textId="77777777" w:rsidR="009458FE" w:rsidRDefault="009458FE" w:rsidP="009458FE">
      <w:pPr>
        <w:pStyle w:val="KLTitel"/>
        <w:rPr>
          <w:b w:val="0"/>
          <w:bCs w:val="0"/>
          <w:sz w:val="20"/>
          <w:szCs w:val="20"/>
        </w:rPr>
      </w:pPr>
    </w:p>
    <w:p w14:paraId="6B9F2C6B" w14:textId="68B0CE02" w:rsidR="009458FE" w:rsidRPr="009458FE" w:rsidRDefault="009458FE" w:rsidP="009458FE">
      <w:pPr>
        <w:pStyle w:val="KLTitel"/>
        <w:rPr>
          <w:b w:val="0"/>
          <w:bCs w:val="0"/>
          <w:sz w:val="20"/>
          <w:szCs w:val="20"/>
        </w:rPr>
      </w:pPr>
      <w:r>
        <w:rPr>
          <w:b w:val="0"/>
          <w:bCs w:val="0"/>
          <w:sz w:val="20"/>
          <w:szCs w:val="20"/>
        </w:rPr>
        <w:t>Fülle das Blatt gut leserlich aus, stecke es in ein wasserdichtes Mäppli und lasse es einfach in Deinem Rucksack. Für diesen kleinen Beitrag zur Sicherheit auf unseren Wanderungen dankt Dir der Wanderleiter herzlich!</w:t>
      </w:r>
    </w:p>
    <w:p w14:paraId="1C570556" w14:textId="77777777" w:rsidR="009458FE" w:rsidRDefault="009458FE" w:rsidP="009458FE">
      <w:pPr>
        <w:pStyle w:val="KLTitel"/>
        <w:rPr>
          <w:sz w:val="24"/>
          <w:szCs w:val="24"/>
        </w:rPr>
      </w:pPr>
    </w:p>
    <w:p w14:paraId="205EF435" w14:textId="72ED8011" w:rsidR="009458FE" w:rsidRDefault="009458FE" w:rsidP="009458FE">
      <w:pPr>
        <w:pStyle w:val="KLTitel"/>
        <w:rPr>
          <w:sz w:val="24"/>
          <w:szCs w:val="24"/>
        </w:rPr>
      </w:pPr>
      <w:r>
        <w:rPr>
          <w:sz w:val="24"/>
          <w:szCs w:val="24"/>
        </w:rPr>
        <w:t>Zu meiner Person</w:t>
      </w:r>
    </w:p>
    <w:p w14:paraId="44E81130" w14:textId="77777777" w:rsidR="009458FE" w:rsidRDefault="009458FE" w:rsidP="009458FE">
      <w:pPr>
        <w:pStyle w:val="KLTitel"/>
        <w:rPr>
          <w:b w:val="0"/>
          <w:bCs w:val="0"/>
          <w:sz w:val="20"/>
          <w:szCs w:val="20"/>
        </w:rPr>
      </w:pPr>
    </w:p>
    <w:tbl>
      <w:tblPr>
        <w:tblStyle w:val="Tabellenraster"/>
        <w:tblW w:w="9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3504"/>
        <w:gridCol w:w="1146"/>
        <w:gridCol w:w="3546"/>
      </w:tblGrid>
      <w:tr w:rsidR="009458FE" w14:paraId="19A2D0D8" w14:textId="77777777" w:rsidTr="003D6CBF">
        <w:tc>
          <w:tcPr>
            <w:tcW w:w="1271" w:type="dxa"/>
          </w:tcPr>
          <w:p w14:paraId="0F279D64" w14:textId="6A90DF21" w:rsidR="009458FE" w:rsidRDefault="009458FE" w:rsidP="009458FE">
            <w:pPr>
              <w:pStyle w:val="KLTitel"/>
              <w:rPr>
                <w:b w:val="0"/>
                <w:bCs w:val="0"/>
                <w:sz w:val="20"/>
                <w:szCs w:val="20"/>
              </w:rPr>
            </w:pPr>
            <w:r>
              <w:rPr>
                <w:b w:val="0"/>
                <w:bCs w:val="0"/>
                <w:sz w:val="20"/>
                <w:szCs w:val="20"/>
              </w:rPr>
              <w:t>Vorname</w:t>
            </w:r>
          </w:p>
        </w:tc>
        <w:tc>
          <w:tcPr>
            <w:tcW w:w="3504" w:type="dxa"/>
          </w:tcPr>
          <w:p w14:paraId="7DCDC22B" w14:textId="6FADE822" w:rsidR="009458FE" w:rsidRDefault="009458FE" w:rsidP="009458FE">
            <w:pPr>
              <w:pStyle w:val="KLTitel"/>
              <w:ind w:left="-88"/>
              <w:rPr>
                <w:b w:val="0"/>
                <w:bCs w:val="0"/>
                <w:sz w:val="20"/>
                <w:szCs w:val="20"/>
              </w:rPr>
            </w:pPr>
            <w:r>
              <w:rPr>
                <w:sz w:val="20"/>
                <w:szCs w:val="20"/>
              </w:rPr>
              <w:object w:dxaOrig="105" w:dyaOrig="101" w14:anchorId="2388CB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168.75pt;height:18pt" o:ole="">
                  <v:imagedata r:id="rId12" o:title=""/>
                </v:shape>
                <w:control r:id="rId13" w:name="TextBox1" w:shapeid="_x0000_i1137"/>
              </w:object>
            </w:r>
          </w:p>
        </w:tc>
        <w:tc>
          <w:tcPr>
            <w:tcW w:w="1146" w:type="dxa"/>
          </w:tcPr>
          <w:p w14:paraId="599ED857" w14:textId="43EBB6D6" w:rsidR="009458FE" w:rsidRDefault="009458FE" w:rsidP="009458FE">
            <w:pPr>
              <w:pStyle w:val="KLTitel"/>
              <w:rPr>
                <w:b w:val="0"/>
                <w:bCs w:val="0"/>
                <w:sz w:val="20"/>
                <w:szCs w:val="20"/>
              </w:rPr>
            </w:pPr>
            <w:r>
              <w:rPr>
                <w:b w:val="0"/>
                <w:bCs w:val="0"/>
                <w:sz w:val="20"/>
                <w:szCs w:val="20"/>
              </w:rPr>
              <w:t>Name</w:t>
            </w:r>
          </w:p>
        </w:tc>
        <w:tc>
          <w:tcPr>
            <w:tcW w:w="3546" w:type="dxa"/>
          </w:tcPr>
          <w:p w14:paraId="3DDE7106" w14:textId="04C204B9" w:rsidR="009458FE" w:rsidRDefault="009458FE" w:rsidP="009458FE">
            <w:pPr>
              <w:pStyle w:val="KLTitel"/>
              <w:ind w:right="-101"/>
              <w:rPr>
                <w:b w:val="0"/>
                <w:bCs w:val="0"/>
                <w:sz w:val="20"/>
                <w:szCs w:val="20"/>
              </w:rPr>
            </w:pPr>
            <w:r>
              <w:rPr>
                <w:sz w:val="20"/>
                <w:szCs w:val="20"/>
              </w:rPr>
              <w:object w:dxaOrig="105" w:dyaOrig="101" w14:anchorId="330D47E1">
                <v:shape id="_x0000_i1127" type="#_x0000_t75" style="width:166.5pt;height:18pt" o:ole="">
                  <v:imagedata r:id="rId14" o:title=""/>
                </v:shape>
                <w:control r:id="rId15" w:name="TextBox2" w:shapeid="_x0000_i1127"/>
              </w:object>
            </w:r>
          </w:p>
        </w:tc>
      </w:tr>
      <w:tr w:rsidR="009458FE" w14:paraId="3268C2DD" w14:textId="77777777" w:rsidTr="003D6CBF">
        <w:tc>
          <w:tcPr>
            <w:tcW w:w="1271" w:type="dxa"/>
          </w:tcPr>
          <w:p w14:paraId="1632A3E5" w14:textId="72EB90F3" w:rsidR="009458FE" w:rsidRDefault="00373171" w:rsidP="009458FE">
            <w:pPr>
              <w:pStyle w:val="KLTitel"/>
              <w:rPr>
                <w:b w:val="0"/>
                <w:bCs w:val="0"/>
                <w:sz w:val="20"/>
                <w:szCs w:val="20"/>
              </w:rPr>
            </w:pPr>
            <w:r>
              <w:rPr>
                <w:b w:val="0"/>
                <w:bCs w:val="0"/>
                <w:sz w:val="20"/>
                <w:szCs w:val="20"/>
              </w:rPr>
              <w:t>Adresse</w:t>
            </w:r>
          </w:p>
        </w:tc>
        <w:tc>
          <w:tcPr>
            <w:tcW w:w="3504" w:type="dxa"/>
          </w:tcPr>
          <w:p w14:paraId="2FC64F3A" w14:textId="49B9998A" w:rsidR="009458FE" w:rsidRDefault="009458FE" w:rsidP="009458FE">
            <w:pPr>
              <w:pStyle w:val="KLTitel"/>
              <w:ind w:left="-95"/>
              <w:rPr>
                <w:b w:val="0"/>
                <w:bCs w:val="0"/>
                <w:sz w:val="20"/>
                <w:szCs w:val="20"/>
              </w:rPr>
            </w:pPr>
            <w:r>
              <w:rPr>
                <w:sz w:val="20"/>
                <w:szCs w:val="20"/>
              </w:rPr>
              <w:object w:dxaOrig="105" w:dyaOrig="101" w14:anchorId="60287150">
                <v:shape id="_x0000_i1063" type="#_x0000_t75" style="width:168.75pt;height:18pt" o:ole="">
                  <v:imagedata r:id="rId12" o:title=""/>
                </v:shape>
                <w:control r:id="rId16" w:name="TextBox3" w:shapeid="_x0000_i1063"/>
              </w:object>
            </w:r>
          </w:p>
        </w:tc>
        <w:tc>
          <w:tcPr>
            <w:tcW w:w="1146" w:type="dxa"/>
          </w:tcPr>
          <w:p w14:paraId="65DA1F09" w14:textId="65918046" w:rsidR="009458FE" w:rsidRDefault="009458FE" w:rsidP="009458FE">
            <w:pPr>
              <w:pStyle w:val="KLTitel"/>
              <w:rPr>
                <w:b w:val="0"/>
                <w:bCs w:val="0"/>
                <w:sz w:val="20"/>
                <w:szCs w:val="20"/>
              </w:rPr>
            </w:pPr>
            <w:r>
              <w:rPr>
                <w:b w:val="0"/>
                <w:bCs w:val="0"/>
                <w:sz w:val="20"/>
                <w:szCs w:val="20"/>
              </w:rPr>
              <w:t>PLZ/Ort</w:t>
            </w:r>
          </w:p>
        </w:tc>
        <w:tc>
          <w:tcPr>
            <w:tcW w:w="3546" w:type="dxa"/>
          </w:tcPr>
          <w:p w14:paraId="7BE59A98" w14:textId="640F5212" w:rsidR="009458FE" w:rsidRDefault="009458FE" w:rsidP="007A3178">
            <w:pPr>
              <w:pStyle w:val="KLTitel"/>
              <w:rPr>
                <w:b w:val="0"/>
                <w:bCs w:val="0"/>
                <w:sz w:val="20"/>
                <w:szCs w:val="20"/>
              </w:rPr>
            </w:pPr>
            <w:r>
              <w:rPr>
                <w:sz w:val="20"/>
                <w:szCs w:val="20"/>
              </w:rPr>
              <w:object w:dxaOrig="105" w:dyaOrig="101" w14:anchorId="427A57EA">
                <v:shape id="_x0000_i1124" type="#_x0000_t75" style="width:165.75pt;height:18pt" o:ole="">
                  <v:imagedata r:id="rId17" o:title=""/>
                </v:shape>
                <w:control r:id="rId18" w:name="TextBox4" w:shapeid="_x0000_i1124"/>
              </w:object>
            </w:r>
          </w:p>
        </w:tc>
      </w:tr>
      <w:tr w:rsidR="009458FE" w14:paraId="0CDB9372" w14:textId="77777777" w:rsidTr="009660D3">
        <w:tc>
          <w:tcPr>
            <w:tcW w:w="1271" w:type="dxa"/>
          </w:tcPr>
          <w:p w14:paraId="780865AF" w14:textId="70589AA0" w:rsidR="009458FE" w:rsidRDefault="009458FE" w:rsidP="009458FE">
            <w:pPr>
              <w:pStyle w:val="KLTitel"/>
              <w:rPr>
                <w:b w:val="0"/>
                <w:bCs w:val="0"/>
                <w:sz w:val="20"/>
                <w:szCs w:val="20"/>
              </w:rPr>
            </w:pPr>
            <w:r>
              <w:rPr>
                <w:b w:val="0"/>
                <w:bCs w:val="0"/>
                <w:sz w:val="20"/>
                <w:szCs w:val="20"/>
              </w:rPr>
              <w:t>Tel./Mobile</w:t>
            </w:r>
          </w:p>
        </w:tc>
        <w:tc>
          <w:tcPr>
            <w:tcW w:w="3504" w:type="dxa"/>
          </w:tcPr>
          <w:p w14:paraId="7531DCC3" w14:textId="3311FF55" w:rsidR="009458FE" w:rsidRDefault="009458FE" w:rsidP="009458FE">
            <w:pPr>
              <w:pStyle w:val="KLTitel"/>
              <w:ind w:left="-95"/>
              <w:rPr>
                <w:b w:val="0"/>
                <w:bCs w:val="0"/>
                <w:sz w:val="20"/>
                <w:szCs w:val="20"/>
              </w:rPr>
            </w:pPr>
            <w:r>
              <w:rPr>
                <w:sz w:val="20"/>
                <w:szCs w:val="20"/>
              </w:rPr>
              <w:object w:dxaOrig="105" w:dyaOrig="101" w14:anchorId="16B7B5BE">
                <v:shape id="_x0000_i1135" type="#_x0000_t75" style="width:168.75pt;height:18pt" o:ole="">
                  <v:imagedata r:id="rId12" o:title=""/>
                </v:shape>
                <w:control r:id="rId19" w:name="TextBox5" w:shapeid="_x0000_i1135"/>
              </w:object>
            </w:r>
          </w:p>
        </w:tc>
        <w:tc>
          <w:tcPr>
            <w:tcW w:w="1146" w:type="dxa"/>
          </w:tcPr>
          <w:p w14:paraId="14EF1E27" w14:textId="5B794262" w:rsidR="009458FE" w:rsidRDefault="009458FE" w:rsidP="009458FE">
            <w:pPr>
              <w:pStyle w:val="KLTitel"/>
              <w:rPr>
                <w:b w:val="0"/>
                <w:bCs w:val="0"/>
                <w:sz w:val="20"/>
                <w:szCs w:val="20"/>
              </w:rPr>
            </w:pPr>
            <w:r>
              <w:rPr>
                <w:b w:val="0"/>
                <w:bCs w:val="0"/>
                <w:sz w:val="20"/>
                <w:szCs w:val="20"/>
              </w:rPr>
              <w:t>geboren</w:t>
            </w:r>
          </w:p>
        </w:tc>
        <w:tc>
          <w:tcPr>
            <w:tcW w:w="3546" w:type="dxa"/>
          </w:tcPr>
          <w:p w14:paraId="346474A4" w14:textId="6E1ADB3E" w:rsidR="009458FE" w:rsidRDefault="009458FE" w:rsidP="007A3178">
            <w:pPr>
              <w:pStyle w:val="KLTitel"/>
              <w:rPr>
                <w:b w:val="0"/>
                <w:bCs w:val="0"/>
                <w:sz w:val="20"/>
                <w:szCs w:val="20"/>
              </w:rPr>
            </w:pPr>
            <w:r>
              <w:rPr>
                <w:sz w:val="20"/>
                <w:szCs w:val="20"/>
              </w:rPr>
              <w:object w:dxaOrig="105" w:dyaOrig="101" w14:anchorId="060655D7">
                <v:shape id="_x0000_i1069" type="#_x0000_t75" style="width:164.25pt;height:18pt" o:ole="">
                  <v:imagedata r:id="rId20" o:title=""/>
                </v:shape>
                <w:control r:id="rId21" w:name="TextBox6" w:shapeid="_x0000_i1069"/>
              </w:object>
            </w:r>
          </w:p>
        </w:tc>
      </w:tr>
    </w:tbl>
    <w:p w14:paraId="323DAC7C" w14:textId="77777777" w:rsidR="009458FE" w:rsidRPr="009458FE" w:rsidRDefault="009458FE" w:rsidP="009458FE">
      <w:pPr>
        <w:pStyle w:val="KLTitel"/>
        <w:rPr>
          <w:b w:val="0"/>
          <w:bCs w:val="0"/>
          <w:sz w:val="20"/>
          <w:szCs w:val="20"/>
        </w:rPr>
      </w:pPr>
    </w:p>
    <w:p w14:paraId="060F0CA3" w14:textId="2449E6E7" w:rsidR="009458FE" w:rsidRDefault="009458FE" w:rsidP="009458FE">
      <w:pPr>
        <w:pStyle w:val="KLTitel"/>
        <w:rPr>
          <w:sz w:val="24"/>
          <w:szCs w:val="24"/>
        </w:rPr>
      </w:pPr>
      <w:r w:rsidRPr="009458FE">
        <w:rPr>
          <w:sz w:val="24"/>
          <w:szCs w:val="24"/>
        </w:rPr>
        <w:t>Im Notfall zu kontaktieren</w:t>
      </w:r>
    </w:p>
    <w:p w14:paraId="6DC61E2A" w14:textId="77777777" w:rsidR="009458FE" w:rsidRDefault="009458FE" w:rsidP="009458FE">
      <w:pPr>
        <w:pStyle w:val="KLTitel"/>
        <w:rPr>
          <w:b w:val="0"/>
          <w:bCs w:val="0"/>
          <w:sz w:val="20"/>
          <w:szCs w:val="20"/>
        </w:rPr>
      </w:pPr>
    </w:p>
    <w:tbl>
      <w:tblPr>
        <w:tblStyle w:val="Tabellenraster"/>
        <w:tblW w:w="9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3402"/>
        <w:gridCol w:w="1196"/>
        <w:gridCol w:w="3598"/>
      </w:tblGrid>
      <w:tr w:rsidR="009458FE" w14:paraId="0B712D57" w14:textId="77777777" w:rsidTr="003D6CBF">
        <w:tc>
          <w:tcPr>
            <w:tcW w:w="1271" w:type="dxa"/>
          </w:tcPr>
          <w:p w14:paraId="3C4C8FD1" w14:textId="72509341" w:rsidR="009458FE" w:rsidRDefault="00373171" w:rsidP="00373171">
            <w:pPr>
              <w:pStyle w:val="KLTitel"/>
              <w:ind w:right="-957"/>
              <w:rPr>
                <w:b w:val="0"/>
                <w:bCs w:val="0"/>
                <w:sz w:val="20"/>
                <w:szCs w:val="20"/>
              </w:rPr>
            </w:pPr>
            <w:r>
              <w:rPr>
                <w:b w:val="0"/>
                <w:bCs w:val="0"/>
                <w:sz w:val="20"/>
                <w:szCs w:val="20"/>
              </w:rPr>
              <w:t>Person 1</w:t>
            </w:r>
          </w:p>
        </w:tc>
        <w:tc>
          <w:tcPr>
            <w:tcW w:w="3402" w:type="dxa"/>
          </w:tcPr>
          <w:p w14:paraId="603621AF" w14:textId="5DF95EB0" w:rsidR="009458FE" w:rsidRDefault="00373171" w:rsidP="00373171">
            <w:pPr>
              <w:pStyle w:val="KLTitel"/>
              <w:ind w:left="-103"/>
              <w:rPr>
                <w:b w:val="0"/>
                <w:bCs w:val="0"/>
                <w:sz w:val="20"/>
                <w:szCs w:val="20"/>
              </w:rPr>
            </w:pPr>
            <w:r>
              <w:rPr>
                <w:sz w:val="20"/>
                <w:szCs w:val="20"/>
              </w:rPr>
              <w:object w:dxaOrig="105" w:dyaOrig="101" w14:anchorId="26D4C772">
                <v:shape id="_x0000_i1071" type="#_x0000_t75" style="width:169.5pt;height:18pt" o:ole="">
                  <v:imagedata r:id="rId22" o:title=""/>
                </v:shape>
                <w:control r:id="rId23" w:name="TextBox71" w:shapeid="_x0000_i1071"/>
              </w:object>
            </w:r>
          </w:p>
        </w:tc>
        <w:tc>
          <w:tcPr>
            <w:tcW w:w="1196" w:type="dxa"/>
          </w:tcPr>
          <w:p w14:paraId="17B731D6" w14:textId="7373B8DC" w:rsidR="009458FE" w:rsidRDefault="00373171" w:rsidP="009458FE">
            <w:pPr>
              <w:pStyle w:val="KLTitel"/>
              <w:rPr>
                <w:b w:val="0"/>
                <w:bCs w:val="0"/>
                <w:sz w:val="20"/>
                <w:szCs w:val="20"/>
              </w:rPr>
            </w:pPr>
            <w:r>
              <w:rPr>
                <w:b w:val="0"/>
                <w:bCs w:val="0"/>
                <w:sz w:val="20"/>
                <w:szCs w:val="20"/>
              </w:rPr>
              <w:t>Tel./Mobile</w:t>
            </w:r>
          </w:p>
        </w:tc>
        <w:tc>
          <w:tcPr>
            <w:tcW w:w="3598" w:type="dxa"/>
          </w:tcPr>
          <w:p w14:paraId="69FF8A80" w14:textId="4DAFD374" w:rsidR="009458FE" w:rsidRDefault="00373171" w:rsidP="00373171">
            <w:pPr>
              <w:pStyle w:val="KLTitel"/>
              <w:ind w:left="-30" w:right="485"/>
              <w:rPr>
                <w:b w:val="0"/>
                <w:bCs w:val="0"/>
                <w:sz w:val="20"/>
                <w:szCs w:val="20"/>
              </w:rPr>
            </w:pPr>
            <w:r>
              <w:rPr>
                <w:sz w:val="20"/>
                <w:szCs w:val="20"/>
              </w:rPr>
              <w:object w:dxaOrig="105" w:dyaOrig="101" w14:anchorId="552EA982">
                <v:shape id="_x0000_i1073" type="#_x0000_t75" style="width:174.75pt;height:18pt" o:ole="">
                  <v:imagedata r:id="rId24" o:title=""/>
                </v:shape>
                <w:control r:id="rId25" w:name="TextBox81" w:shapeid="_x0000_i1073"/>
              </w:object>
            </w:r>
          </w:p>
        </w:tc>
      </w:tr>
      <w:tr w:rsidR="009458FE" w14:paraId="3E547FE1" w14:textId="77777777" w:rsidTr="003D6CBF">
        <w:tc>
          <w:tcPr>
            <w:tcW w:w="1271" w:type="dxa"/>
          </w:tcPr>
          <w:p w14:paraId="0FE5181C" w14:textId="5B1B2545" w:rsidR="009458FE" w:rsidRDefault="00373171" w:rsidP="009458FE">
            <w:pPr>
              <w:pStyle w:val="KLTitel"/>
              <w:rPr>
                <w:b w:val="0"/>
                <w:bCs w:val="0"/>
                <w:sz w:val="20"/>
                <w:szCs w:val="20"/>
              </w:rPr>
            </w:pPr>
            <w:r>
              <w:rPr>
                <w:b w:val="0"/>
                <w:bCs w:val="0"/>
                <w:sz w:val="20"/>
                <w:szCs w:val="20"/>
              </w:rPr>
              <w:t>Person 2</w:t>
            </w:r>
          </w:p>
        </w:tc>
        <w:tc>
          <w:tcPr>
            <w:tcW w:w="3402" w:type="dxa"/>
          </w:tcPr>
          <w:p w14:paraId="62DA91CF" w14:textId="1A697B33" w:rsidR="009458FE" w:rsidRDefault="00373171" w:rsidP="00373171">
            <w:pPr>
              <w:pStyle w:val="KLTitel"/>
              <w:ind w:left="-103" w:right="137"/>
              <w:rPr>
                <w:b w:val="0"/>
                <w:bCs w:val="0"/>
                <w:sz w:val="20"/>
                <w:szCs w:val="20"/>
              </w:rPr>
            </w:pPr>
            <w:r>
              <w:rPr>
                <w:sz w:val="20"/>
                <w:szCs w:val="20"/>
              </w:rPr>
              <w:object w:dxaOrig="105" w:dyaOrig="101" w14:anchorId="201D3DD3">
                <v:shape id="_x0000_i1075" type="#_x0000_t75" style="width:168.75pt;height:18pt" o:ole="">
                  <v:imagedata r:id="rId12" o:title=""/>
                </v:shape>
                <w:control r:id="rId26" w:name="TextBox92" w:shapeid="_x0000_i1075"/>
              </w:object>
            </w:r>
          </w:p>
        </w:tc>
        <w:tc>
          <w:tcPr>
            <w:tcW w:w="1196" w:type="dxa"/>
          </w:tcPr>
          <w:p w14:paraId="76188F68" w14:textId="2B4AE1BC" w:rsidR="009458FE" w:rsidRDefault="00373171" w:rsidP="009458FE">
            <w:pPr>
              <w:pStyle w:val="KLTitel"/>
              <w:rPr>
                <w:b w:val="0"/>
                <w:bCs w:val="0"/>
                <w:sz w:val="20"/>
                <w:szCs w:val="20"/>
              </w:rPr>
            </w:pPr>
            <w:r>
              <w:rPr>
                <w:b w:val="0"/>
                <w:bCs w:val="0"/>
                <w:sz w:val="20"/>
                <w:szCs w:val="20"/>
              </w:rPr>
              <w:t>Tel./Mobile</w:t>
            </w:r>
          </w:p>
        </w:tc>
        <w:tc>
          <w:tcPr>
            <w:tcW w:w="3598" w:type="dxa"/>
          </w:tcPr>
          <w:p w14:paraId="2742877D" w14:textId="4D9E3D66" w:rsidR="009458FE" w:rsidRDefault="00373171" w:rsidP="00373171">
            <w:pPr>
              <w:pStyle w:val="KLTitel"/>
              <w:ind w:left="-30" w:right="485"/>
              <w:rPr>
                <w:b w:val="0"/>
                <w:bCs w:val="0"/>
                <w:sz w:val="20"/>
                <w:szCs w:val="20"/>
              </w:rPr>
            </w:pPr>
            <w:r>
              <w:rPr>
                <w:sz w:val="20"/>
                <w:szCs w:val="20"/>
              </w:rPr>
              <w:object w:dxaOrig="105" w:dyaOrig="101" w14:anchorId="05491991">
                <v:shape id="_x0000_i1077" type="#_x0000_t75" style="width:174.75pt;height:18pt" o:ole="">
                  <v:imagedata r:id="rId24" o:title=""/>
                </v:shape>
                <w:control r:id="rId27" w:name="TextBox102" w:shapeid="_x0000_i1077"/>
              </w:object>
            </w:r>
          </w:p>
        </w:tc>
      </w:tr>
      <w:tr w:rsidR="009458FE" w14:paraId="365268AC" w14:textId="77777777" w:rsidTr="003D6CBF">
        <w:tc>
          <w:tcPr>
            <w:tcW w:w="1271" w:type="dxa"/>
          </w:tcPr>
          <w:p w14:paraId="4ABAC0CA" w14:textId="6F24160D" w:rsidR="009458FE" w:rsidRPr="00373171" w:rsidRDefault="00373171" w:rsidP="009458FE">
            <w:pPr>
              <w:pStyle w:val="KLTitel"/>
              <w:rPr>
                <w:sz w:val="20"/>
                <w:szCs w:val="20"/>
              </w:rPr>
            </w:pPr>
            <w:r w:rsidRPr="00373171">
              <w:rPr>
                <w:sz w:val="20"/>
                <w:szCs w:val="20"/>
              </w:rPr>
              <w:t>Hausarzt</w:t>
            </w:r>
          </w:p>
        </w:tc>
        <w:tc>
          <w:tcPr>
            <w:tcW w:w="3402" w:type="dxa"/>
          </w:tcPr>
          <w:p w14:paraId="7982EE5B" w14:textId="77777777" w:rsidR="009458FE" w:rsidRDefault="009458FE" w:rsidP="009458FE">
            <w:pPr>
              <w:pStyle w:val="KLTitel"/>
              <w:rPr>
                <w:b w:val="0"/>
                <w:bCs w:val="0"/>
                <w:sz w:val="20"/>
                <w:szCs w:val="20"/>
              </w:rPr>
            </w:pPr>
          </w:p>
        </w:tc>
        <w:tc>
          <w:tcPr>
            <w:tcW w:w="1196" w:type="dxa"/>
          </w:tcPr>
          <w:p w14:paraId="2EFF0542" w14:textId="77777777" w:rsidR="009458FE" w:rsidRDefault="009458FE" w:rsidP="009458FE">
            <w:pPr>
              <w:pStyle w:val="KLTitel"/>
              <w:rPr>
                <w:b w:val="0"/>
                <w:bCs w:val="0"/>
                <w:sz w:val="20"/>
                <w:szCs w:val="20"/>
              </w:rPr>
            </w:pPr>
          </w:p>
        </w:tc>
        <w:tc>
          <w:tcPr>
            <w:tcW w:w="3598" w:type="dxa"/>
          </w:tcPr>
          <w:p w14:paraId="0879738C" w14:textId="77777777" w:rsidR="009458FE" w:rsidRDefault="009458FE" w:rsidP="00373171">
            <w:pPr>
              <w:pStyle w:val="KLTitel"/>
              <w:ind w:right="485"/>
              <w:rPr>
                <w:b w:val="0"/>
                <w:bCs w:val="0"/>
                <w:sz w:val="20"/>
                <w:szCs w:val="20"/>
              </w:rPr>
            </w:pPr>
          </w:p>
        </w:tc>
      </w:tr>
      <w:tr w:rsidR="009458FE" w14:paraId="00CF9270" w14:textId="77777777" w:rsidTr="003D6CBF">
        <w:tc>
          <w:tcPr>
            <w:tcW w:w="1271" w:type="dxa"/>
          </w:tcPr>
          <w:p w14:paraId="12866BC6" w14:textId="0E8EAF8B" w:rsidR="009458FE" w:rsidRDefault="00373171" w:rsidP="009458FE">
            <w:pPr>
              <w:pStyle w:val="KLTitel"/>
              <w:rPr>
                <w:b w:val="0"/>
                <w:bCs w:val="0"/>
                <w:sz w:val="20"/>
                <w:szCs w:val="20"/>
              </w:rPr>
            </w:pPr>
            <w:r>
              <w:rPr>
                <w:b w:val="0"/>
                <w:bCs w:val="0"/>
                <w:sz w:val="20"/>
                <w:szCs w:val="20"/>
              </w:rPr>
              <w:t>Name</w:t>
            </w:r>
          </w:p>
        </w:tc>
        <w:tc>
          <w:tcPr>
            <w:tcW w:w="3402" w:type="dxa"/>
          </w:tcPr>
          <w:p w14:paraId="49E143E0" w14:textId="16C8229C" w:rsidR="009458FE" w:rsidRDefault="00373171" w:rsidP="00373171">
            <w:pPr>
              <w:pStyle w:val="KLTitel"/>
              <w:ind w:left="-103"/>
              <w:rPr>
                <w:b w:val="0"/>
                <w:bCs w:val="0"/>
                <w:sz w:val="20"/>
                <w:szCs w:val="20"/>
              </w:rPr>
            </w:pPr>
            <w:r>
              <w:rPr>
                <w:sz w:val="20"/>
                <w:szCs w:val="20"/>
              </w:rPr>
              <w:object w:dxaOrig="105" w:dyaOrig="101" w14:anchorId="6873DDB5">
                <v:shape id="_x0000_i1079" type="#_x0000_t75" style="width:168.75pt;height:18pt" o:ole="">
                  <v:imagedata r:id="rId12" o:title=""/>
                </v:shape>
                <w:control r:id="rId28" w:name="TextBox112" w:shapeid="_x0000_i1079"/>
              </w:object>
            </w:r>
          </w:p>
        </w:tc>
        <w:tc>
          <w:tcPr>
            <w:tcW w:w="1196" w:type="dxa"/>
          </w:tcPr>
          <w:p w14:paraId="61F5C403" w14:textId="31E7E85E" w:rsidR="009458FE" w:rsidRDefault="00373171" w:rsidP="009458FE">
            <w:pPr>
              <w:pStyle w:val="KLTitel"/>
              <w:rPr>
                <w:b w:val="0"/>
                <w:bCs w:val="0"/>
                <w:sz w:val="20"/>
                <w:szCs w:val="20"/>
              </w:rPr>
            </w:pPr>
            <w:r>
              <w:rPr>
                <w:b w:val="0"/>
                <w:bCs w:val="0"/>
                <w:sz w:val="20"/>
                <w:szCs w:val="20"/>
              </w:rPr>
              <w:t>Tel./Mobile</w:t>
            </w:r>
          </w:p>
        </w:tc>
        <w:tc>
          <w:tcPr>
            <w:tcW w:w="3598" w:type="dxa"/>
          </w:tcPr>
          <w:p w14:paraId="2C6D868D" w14:textId="28D6BF4C" w:rsidR="009458FE" w:rsidRDefault="00373171" w:rsidP="00373171">
            <w:pPr>
              <w:pStyle w:val="KLTitel"/>
              <w:ind w:left="-30" w:right="485"/>
              <w:rPr>
                <w:b w:val="0"/>
                <w:bCs w:val="0"/>
                <w:sz w:val="20"/>
                <w:szCs w:val="20"/>
              </w:rPr>
            </w:pPr>
            <w:r>
              <w:rPr>
                <w:sz w:val="20"/>
                <w:szCs w:val="20"/>
              </w:rPr>
              <w:object w:dxaOrig="105" w:dyaOrig="101" w14:anchorId="58C6906C">
                <v:shape id="_x0000_i1081" type="#_x0000_t75" style="width:174.75pt;height:18pt" o:ole="">
                  <v:imagedata r:id="rId24" o:title=""/>
                </v:shape>
                <w:control r:id="rId29" w:name="TextBox122" w:shapeid="_x0000_i1081"/>
              </w:object>
            </w:r>
          </w:p>
        </w:tc>
      </w:tr>
    </w:tbl>
    <w:p w14:paraId="2577A7B9" w14:textId="77777777" w:rsidR="009458FE" w:rsidRDefault="009458FE" w:rsidP="009458FE">
      <w:pPr>
        <w:pStyle w:val="KLTitel"/>
        <w:rPr>
          <w:b w:val="0"/>
          <w:bCs w:val="0"/>
          <w:sz w:val="20"/>
          <w:szCs w:val="20"/>
        </w:rPr>
      </w:pPr>
    </w:p>
    <w:p w14:paraId="64D621F9" w14:textId="77777777" w:rsidR="009458FE" w:rsidRDefault="009458FE">
      <w:pPr>
        <w:tabs>
          <w:tab w:val="clear" w:pos="284"/>
          <w:tab w:val="clear" w:pos="851"/>
          <w:tab w:val="clear" w:pos="1701"/>
          <w:tab w:val="clear" w:pos="2552"/>
          <w:tab w:val="clear" w:pos="3402"/>
          <w:tab w:val="clear" w:pos="4253"/>
          <w:tab w:val="clear" w:pos="5103"/>
          <w:tab w:val="clear" w:pos="5954"/>
          <w:tab w:val="clear" w:pos="6804"/>
          <w:tab w:val="clear" w:pos="7655"/>
          <w:tab w:val="clear" w:pos="8505"/>
        </w:tabs>
        <w:spacing w:after="240"/>
        <w:rPr>
          <w:rFonts w:ascii="Arial" w:hAnsi="Arial" w:cs="Arial"/>
          <w:b/>
          <w:bCs/>
          <w:color w:val="1A1918" w:themeColor="text1"/>
          <w:kern w:val="0"/>
          <w:sz w:val="24"/>
          <w:szCs w:val="24"/>
        </w:rPr>
      </w:pPr>
      <w:r>
        <w:rPr>
          <w:sz w:val="24"/>
          <w:szCs w:val="24"/>
        </w:rPr>
        <w:br w:type="page"/>
      </w:r>
    </w:p>
    <w:p w14:paraId="56D4D6D6" w14:textId="2F22CB18" w:rsidR="009458FE" w:rsidRDefault="009458FE" w:rsidP="009458FE">
      <w:pPr>
        <w:pStyle w:val="KLTitel"/>
        <w:rPr>
          <w:sz w:val="24"/>
          <w:szCs w:val="24"/>
        </w:rPr>
      </w:pPr>
      <w:r w:rsidRPr="009458FE">
        <w:rPr>
          <w:sz w:val="24"/>
          <w:szCs w:val="24"/>
        </w:rPr>
        <w:lastRenderedPageBreak/>
        <w:t>Vorbestehende Krankheiten / Medikamente</w:t>
      </w:r>
    </w:p>
    <w:p w14:paraId="6C72CA15" w14:textId="77777777" w:rsidR="009660D3" w:rsidRDefault="009660D3" w:rsidP="009458FE">
      <w:pPr>
        <w:pStyle w:val="KLTitel"/>
        <w:rPr>
          <w:sz w:val="24"/>
          <w:szCs w:val="24"/>
        </w:rPr>
      </w:pPr>
    </w:p>
    <w:p w14:paraId="1304C3B5" w14:textId="4CD1EF84" w:rsidR="007A3178" w:rsidRDefault="001B042E" w:rsidP="009660D3">
      <w:pPr>
        <w:pStyle w:val="KLTitel"/>
        <w:spacing w:line="360" w:lineRule="auto"/>
        <w:rPr>
          <w:b w:val="0"/>
          <w:bCs w:val="0"/>
          <w:sz w:val="20"/>
          <w:szCs w:val="20"/>
        </w:rPr>
      </w:pPr>
      <w:sdt>
        <w:sdtPr>
          <w:rPr>
            <w:b w:val="0"/>
            <w:bCs w:val="0"/>
            <w:sz w:val="20"/>
            <w:szCs w:val="20"/>
          </w:rPr>
          <w:id w:val="-2114115672"/>
          <w14:checkbox>
            <w14:checked w14:val="0"/>
            <w14:checkedState w14:val="2612" w14:font="MS Gothic"/>
            <w14:uncheckedState w14:val="2610" w14:font="MS Gothic"/>
          </w14:checkbox>
        </w:sdtPr>
        <w:sdtEndPr/>
        <w:sdtContent>
          <w:r w:rsidR="007A3178" w:rsidRPr="007A3178">
            <w:rPr>
              <w:rFonts w:ascii="Segoe UI Symbol" w:eastAsia="MS Gothic" w:hAnsi="Segoe UI Symbol" w:cs="Segoe UI Symbol"/>
              <w:b w:val="0"/>
              <w:bCs w:val="0"/>
              <w:sz w:val="20"/>
              <w:szCs w:val="20"/>
            </w:rPr>
            <w:t>☐</w:t>
          </w:r>
        </w:sdtContent>
      </w:sdt>
      <w:r w:rsidR="007A3178">
        <w:rPr>
          <w:b w:val="0"/>
          <w:bCs w:val="0"/>
          <w:sz w:val="20"/>
          <w:szCs w:val="20"/>
        </w:rPr>
        <w:t xml:space="preserve"> </w:t>
      </w:r>
      <w:r w:rsidR="007A3178" w:rsidRPr="007A3178">
        <w:rPr>
          <w:b w:val="0"/>
          <w:bCs w:val="0"/>
          <w:sz w:val="20"/>
          <w:szCs w:val="20"/>
        </w:rPr>
        <w:t>Diabetes</w:t>
      </w:r>
      <w:r w:rsidR="009660D3">
        <w:rPr>
          <w:b w:val="0"/>
          <w:bCs w:val="0"/>
          <w:sz w:val="20"/>
          <w:szCs w:val="20"/>
        </w:rPr>
        <w:t xml:space="preserve"> </w:t>
      </w:r>
      <w:r w:rsidR="007A3178">
        <w:rPr>
          <w:b w:val="0"/>
          <w:bCs w:val="0"/>
          <w:sz w:val="20"/>
          <w:szCs w:val="20"/>
        </w:rPr>
        <w:t xml:space="preserve"> </w:t>
      </w:r>
      <w:sdt>
        <w:sdtPr>
          <w:rPr>
            <w:b w:val="0"/>
            <w:bCs w:val="0"/>
            <w:sz w:val="20"/>
            <w:szCs w:val="20"/>
          </w:rPr>
          <w:id w:val="-1361354029"/>
          <w14:checkbox>
            <w14:checked w14:val="0"/>
            <w14:checkedState w14:val="2612" w14:font="MS Gothic"/>
            <w14:uncheckedState w14:val="2610" w14:font="MS Gothic"/>
          </w14:checkbox>
        </w:sdtPr>
        <w:sdtEndPr/>
        <w:sdtContent>
          <w:r w:rsidR="009660D3">
            <w:rPr>
              <w:rFonts w:ascii="MS Gothic" w:eastAsia="MS Gothic" w:hAnsi="MS Gothic" w:hint="eastAsia"/>
              <w:b w:val="0"/>
              <w:bCs w:val="0"/>
              <w:sz w:val="20"/>
              <w:szCs w:val="20"/>
            </w:rPr>
            <w:t>☐</w:t>
          </w:r>
        </w:sdtContent>
      </w:sdt>
      <w:r w:rsidR="007A3178">
        <w:rPr>
          <w:b w:val="0"/>
          <w:bCs w:val="0"/>
          <w:sz w:val="20"/>
          <w:szCs w:val="20"/>
        </w:rPr>
        <w:t xml:space="preserve"> </w:t>
      </w:r>
      <w:r w:rsidR="007A3178" w:rsidRPr="007A3178">
        <w:rPr>
          <w:b w:val="0"/>
          <w:bCs w:val="0"/>
          <w:sz w:val="20"/>
          <w:szCs w:val="20"/>
        </w:rPr>
        <w:t>Epilepsie</w:t>
      </w:r>
      <w:r w:rsidR="009660D3">
        <w:rPr>
          <w:b w:val="0"/>
          <w:bCs w:val="0"/>
          <w:sz w:val="20"/>
          <w:szCs w:val="20"/>
        </w:rPr>
        <w:t xml:space="preserve"> </w:t>
      </w:r>
      <w:r w:rsidR="007A3178">
        <w:rPr>
          <w:b w:val="0"/>
          <w:bCs w:val="0"/>
          <w:sz w:val="20"/>
          <w:szCs w:val="20"/>
        </w:rPr>
        <w:t xml:space="preserve"> </w:t>
      </w:r>
      <w:sdt>
        <w:sdtPr>
          <w:rPr>
            <w:b w:val="0"/>
            <w:bCs w:val="0"/>
            <w:sz w:val="20"/>
            <w:szCs w:val="20"/>
          </w:rPr>
          <w:id w:val="-1254199989"/>
          <w14:checkbox>
            <w14:checked w14:val="0"/>
            <w14:checkedState w14:val="2612" w14:font="MS Gothic"/>
            <w14:uncheckedState w14:val="2610" w14:font="MS Gothic"/>
          </w14:checkbox>
        </w:sdtPr>
        <w:sdtEndPr/>
        <w:sdtContent>
          <w:r w:rsidR="007A3178" w:rsidRPr="007A3178">
            <w:rPr>
              <w:rFonts w:ascii="Segoe UI Symbol" w:eastAsia="MS Gothic" w:hAnsi="Segoe UI Symbol" w:cs="Segoe UI Symbol"/>
              <w:b w:val="0"/>
              <w:bCs w:val="0"/>
              <w:sz w:val="20"/>
              <w:szCs w:val="20"/>
            </w:rPr>
            <w:t>☐</w:t>
          </w:r>
        </w:sdtContent>
      </w:sdt>
      <w:r w:rsidR="007A3178">
        <w:rPr>
          <w:b w:val="0"/>
          <w:bCs w:val="0"/>
          <w:sz w:val="20"/>
          <w:szCs w:val="20"/>
        </w:rPr>
        <w:t xml:space="preserve"> </w:t>
      </w:r>
      <w:r w:rsidR="007A3178" w:rsidRPr="007A3178">
        <w:rPr>
          <w:b w:val="0"/>
          <w:bCs w:val="0"/>
          <w:sz w:val="20"/>
          <w:szCs w:val="20"/>
        </w:rPr>
        <w:t>Herzprobleme</w:t>
      </w:r>
      <w:r w:rsidR="009660D3">
        <w:rPr>
          <w:b w:val="0"/>
          <w:bCs w:val="0"/>
          <w:sz w:val="20"/>
          <w:szCs w:val="20"/>
        </w:rPr>
        <w:t xml:space="preserve"> </w:t>
      </w:r>
      <w:r w:rsidR="007A3178">
        <w:rPr>
          <w:b w:val="0"/>
          <w:bCs w:val="0"/>
          <w:sz w:val="20"/>
          <w:szCs w:val="20"/>
        </w:rPr>
        <w:t xml:space="preserve"> </w:t>
      </w:r>
      <w:sdt>
        <w:sdtPr>
          <w:rPr>
            <w:b w:val="0"/>
            <w:bCs w:val="0"/>
            <w:sz w:val="20"/>
            <w:szCs w:val="20"/>
          </w:rPr>
          <w:id w:val="1019732125"/>
          <w14:checkbox>
            <w14:checked w14:val="0"/>
            <w14:checkedState w14:val="2612" w14:font="MS Gothic"/>
            <w14:uncheckedState w14:val="2610" w14:font="MS Gothic"/>
          </w14:checkbox>
        </w:sdtPr>
        <w:sdtEndPr/>
        <w:sdtContent>
          <w:r w:rsidR="007A3178" w:rsidRPr="007A3178">
            <w:rPr>
              <w:rFonts w:ascii="Segoe UI Symbol" w:eastAsia="MS Gothic" w:hAnsi="Segoe UI Symbol" w:cs="Segoe UI Symbol"/>
              <w:b w:val="0"/>
              <w:bCs w:val="0"/>
              <w:sz w:val="20"/>
              <w:szCs w:val="20"/>
            </w:rPr>
            <w:t>☐</w:t>
          </w:r>
        </w:sdtContent>
      </w:sdt>
      <w:r w:rsidR="007A3178">
        <w:rPr>
          <w:b w:val="0"/>
          <w:bCs w:val="0"/>
          <w:sz w:val="20"/>
          <w:szCs w:val="20"/>
        </w:rPr>
        <w:t xml:space="preserve"> Lunge/Asthma</w:t>
      </w:r>
      <w:r w:rsidR="009660D3">
        <w:rPr>
          <w:b w:val="0"/>
          <w:bCs w:val="0"/>
          <w:sz w:val="20"/>
          <w:szCs w:val="20"/>
        </w:rPr>
        <w:t xml:space="preserve">  </w:t>
      </w:r>
      <w:sdt>
        <w:sdtPr>
          <w:rPr>
            <w:b w:val="0"/>
            <w:bCs w:val="0"/>
            <w:sz w:val="20"/>
            <w:szCs w:val="20"/>
          </w:rPr>
          <w:id w:val="-124931171"/>
          <w14:checkbox>
            <w14:checked w14:val="0"/>
            <w14:checkedState w14:val="2612" w14:font="MS Gothic"/>
            <w14:uncheckedState w14:val="2610" w14:font="MS Gothic"/>
          </w14:checkbox>
        </w:sdtPr>
        <w:sdtEndPr/>
        <w:sdtContent>
          <w:r w:rsidR="009660D3">
            <w:rPr>
              <w:rFonts w:ascii="MS Gothic" w:eastAsia="MS Gothic" w:hAnsi="MS Gothic" w:hint="eastAsia"/>
              <w:b w:val="0"/>
              <w:bCs w:val="0"/>
              <w:sz w:val="20"/>
              <w:szCs w:val="20"/>
            </w:rPr>
            <w:t>☐</w:t>
          </w:r>
        </w:sdtContent>
      </w:sdt>
      <w:r w:rsidR="009660D3">
        <w:rPr>
          <w:b w:val="0"/>
          <w:bCs w:val="0"/>
          <w:sz w:val="20"/>
          <w:szCs w:val="20"/>
        </w:rPr>
        <w:t xml:space="preserve">Schwindel  </w:t>
      </w:r>
      <w:sdt>
        <w:sdtPr>
          <w:rPr>
            <w:b w:val="0"/>
            <w:bCs w:val="0"/>
            <w:sz w:val="20"/>
            <w:szCs w:val="20"/>
          </w:rPr>
          <w:id w:val="386233163"/>
          <w14:checkbox>
            <w14:checked w14:val="0"/>
            <w14:checkedState w14:val="2612" w14:font="MS Gothic"/>
            <w14:uncheckedState w14:val="2610" w14:font="MS Gothic"/>
          </w14:checkbox>
        </w:sdtPr>
        <w:sdtEndPr/>
        <w:sdtContent>
          <w:r w:rsidR="009660D3">
            <w:rPr>
              <w:rFonts w:ascii="MS Gothic" w:eastAsia="MS Gothic" w:hAnsi="MS Gothic" w:hint="eastAsia"/>
              <w:b w:val="0"/>
              <w:bCs w:val="0"/>
              <w:sz w:val="20"/>
              <w:szCs w:val="20"/>
            </w:rPr>
            <w:t>☐</w:t>
          </w:r>
        </w:sdtContent>
      </w:sdt>
      <w:r w:rsidR="009660D3">
        <w:rPr>
          <w:b w:val="0"/>
          <w:bCs w:val="0"/>
          <w:sz w:val="20"/>
          <w:szCs w:val="20"/>
        </w:rPr>
        <w:t xml:space="preserve"> Gleichgewicht  </w:t>
      </w:r>
      <w:sdt>
        <w:sdtPr>
          <w:rPr>
            <w:b w:val="0"/>
            <w:bCs w:val="0"/>
            <w:sz w:val="20"/>
            <w:szCs w:val="20"/>
          </w:rPr>
          <w:id w:val="1575005084"/>
          <w14:checkbox>
            <w14:checked w14:val="0"/>
            <w14:checkedState w14:val="2612" w14:font="MS Gothic"/>
            <w14:uncheckedState w14:val="2610" w14:font="MS Gothic"/>
          </w14:checkbox>
        </w:sdtPr>
        <w:sdtEndPr/>
        <w:sdtContent>
          <w:r w:rsidR="009660D3">
            <w:rPr>
              <w:rFonts w:ascii="MS Gothic" w:eastAsia="MS Gothic" w:hAnsi="MS Gothic" w:hint="eastAsia"/>
              <w:b w:val="0"/>
              <w:bCs w:val="0"/>
              <w:sz w:val="20"/>
              <w:szCs w:val="20"/>
            </w:rPr>
            <w:t>☐</w:t>
          </w:r>
        </w:sdtContent>
      </w:sdt>
      <w:r w:rsidR="009660D3">
        <w:rPr>
          <w:b w:val="0"/>
          <w:bCs w:val="0"/>
          <w:sz w:val="20"/>
          <w:szCs w:val="20"/>
        </w:rPr>
        <w:t xml:space="preserve"> Blutverdünner  </w:t>
      </w:r>
      <w:sdt>
        <w:sdtPr>
          <w:rPr>
            <w:b w:val="0"/>
            <w:bCs w:val="0"/>
            <w:sz w:val="20"/>
            <w:szCs w:val="20"/>
          </w:rPr>
          <w:id w:val="-253591243"/>
          <w14:checkbox>
            <w14:checked w14:val="0"/>
            <w14:checkedState w14:val="2612" w14:font="MS Gothic"/>
            <w14:uncheckedState w14:val="2610" w14:font="MS Gothic"/>
          </w14:checkbox>
        </w:sdtPr>
        <w:sdtEndPr/>
        <w:sdtContent>
          <w:r w:rsidR="009660D3">
            <w:rPr>
              <w:rFonts w:ascii="MS Gothic" w:eastAsia="MS Gothic" w:hAnsi="MS Gothic" w:hint="eastAsia"/>
              <w:b w:val="0"/>
              <w:bCs w:val="0"/>
              <w:sz w:val="20"/>
              <w:szCs w:val="20"/>
            </w:rPr>
            <w:t>☐</w:t>
          </w:r>
        </w:sdtContent>
      </w:sdt>
      <w:r w:rsidR="009660D3">
        <w:rPr>
          <w:b w:val="0"/>
          <w:bCs w:val="0"/>
          <w:sz w:val="20"/>
          <w:szCs w:val="20"/>
        </w:rPr>
        <w:t xml:space="preserve"> Bluthochdruck  </w:t>
      </w:r>
      <w:sdt>
        <w:sdtPr>
          <w:rPr>
            <w:b w:val="0"/>
            <w:bCs w:val="0"/>
            <w:sz w:val="20"/>
            <w:szCs w:val="20"/>
          </w:rPr>
          <w:id w:val="-1113047495"/>
          <w14:checkbox>
            <w14:checked w14:val="0"/>
            <w14:checkedState w14:val="2612" w14:font="MS Gothic"/>
            <w14:uncheckedState w14:val="2610" w14:font="MS Gothic"/>
          </w14:checkbox>
        </w:sdtPr>
        <w:sdtEndPr/>
        <w:sdtContent>
          <w:r w:rsidR="007A3178">
            <w:rPr>
              <w:rFonts w:ascii="MS Gothic" w:eastAsia="MS Gothic" w:hAnsi="MS Gothic" w:hint="eastAsia"/>
              <w:b w:val="0"/>
              <w:bCs w:val="0"/>
              <w:sz w:val="20"/>
              <w:szCs w:val="20"/>
            </w:rPr>
            <w:t>☐</w:t>
          </w:r>
        </w:sdtContent>
      </w:sdt>
      <w:r w:rsidR="007A3178">
        <w:rPr>
          <w:b w:val="0"/>
          <w:bCs w:val="0"/>
          <w:sz w:val="20"/>
          <w:szCs w:val="20"/>
        </w:rPr>
        <w:t xml:space="preserve"> Herzschrittmacher</w:t>
      </w:r>
    </w:p>
    <w:p w14:paraId="6C1C1E21" w14:textId="77777777" w:rsidR="009660D3" w:rsidRDefault="009660D3" w:rsidP="009458FE">
      <w:pPr>
        <w:pStyle w:val="KLTitel"/>
        <w:rPr>
          <w:b w:val="0"/>
          <w:bCs w:val="0"/>
          <w:sz w:val="20"/>
          <w:szCs w:val="20"/>
        </w:rPr>
      </w:pPr>
    </w:p>
    <w:p w14:paraId="79545059" w14:textId="77777777" w:rsidR="007A3178" w:rsidRDefault="007A3178" w:rsidP="009458FE">
      <w:pPr>
        <w:pStyle w:val="KLTitel"/>
        <w:rPr>
          <w:b w:val="0"/>
          <w:bCs w:val="0"/>
          <w:sz w:val="20"/>
          <w:szCs w:val="20"/>
        </w:rPr>
      </w:pPr>
    </w:p>
    <w:p w14:paraId="2C77C80C" w14:textId="4E71746D" w:rsidR="007A3178" w:rsidRDefault="007A3178" w:rsidP="009660D3">
      <w:pPr>
        <w:pStyle w:val="KLTitel"/>
        <w:pBdr>
          <w:bottom w:val="single" w:sz="4" w:space="1" w:color="auto"/>
        </w:pBdr>
        <w:rPr>
          <w:b w:val="0"/>
          <w:bCs w:val="0"/>
          <w:sz w:val="20"/>
          <w:szCs w:val="20"/>
        </w:rPr>
      </w:pPr>
      <w:r>
        <w:rPr>
          <w:b w:val="0"/>
          <w:bCs w:val="0"/>
          <w:sz w:val="20"/>
          <w:szCs w:val="20"/>
        </w:rPr>
        <w:t xml:space="preserve">Allergien: </w:t>
      </w:r>
      <w:r w:rsidR="003D6CBF">
        <w:rPr>
          <w:sz w:val="20"/>
          <w:szCs w:val="20"/>
        </w:rPr>
        <w:object w:dxaOrig="105" w:dyaOrig="101" w14:anchorId="04524215">
          <v:shape id="_x0000_i1083" type="#_x0000_t75" style="width:456pt;height:18pt" o:ole="">
            <v:imagedata r:id="rId30" o:title=""/>
          </v:shape>
          <w:control r:id="rId31" w:name="TextBox13" w:shapeid="_x0000_i1083"/>
        </w:object>
      </w:r>
    </w:p>
    <w:p w14:paraId="77D49A5C" w14:textId="3F613086" w:rsidR="007A3178" w:rsidRDefault="007A3178" w:rsidP="009458FE">
      <w:pPr>
        <w:pStyle w:val="KLTitel"/>
        <w:rPr>
          <w:b w:val="0"/>
          <w:bCs w:val="0"/>
          <w:sz w:val="20"/>
          <w:szCs w:val="20"/>
        </w:rPr>
      </w:pPr>
    </w:p>
    <w:p w14:paraId="5BB26647" w14:textId="12060032" w:rsidR="007A3178" w:rsidRDefault="007A3178" w:rsidP="009660D3">
      <w:pPr>
        <w:pStyle w:val="KLTitel"/>
        <w:pBdr>
          <w:bottom w:val="single" w:sz="4" w:space="1" w:color="auto"/>
        </w:pBdr>
        <w:rPr>
          <w:b w:val="0"/>
          <w:bCs w:val="0"/>
          <w:sz w:val="20"/>
          <w:szCs w:val="20"/>
        </w:rPr>
      </w:pPr>
      <w:r>
        <w:rPr>
          <w:b w:val="0"/>
          <w:bCs w:val="0"/>
          <w:sz w:val="20"/>
          <w:szCs w:val="20"/>
        </w:rPr>
        <w:t xml:space="preserve">Weiteres: </w:t>
      </w:r>
      <w:r w:rsidR="003D6CBF">
        <w:rPr>
          <w:sz w:val="20"/>
          <w:szCs w:val="20"/>
        </w:rPr>
        <w:object w:dxaOrig="105" w:dyaOrig="101" w14:anchorId="4B37080C">
          <v:shape id="_x0000_i1085" type="#_x0000_t75" style="width:456pt;height:18pt" o:ole="">
            <v:imagedata r:id="rId30" o:title=""/>
          </v:shape>
          <w:control r:id="rId32" w:name="TextBox15" w:shapeid="_x0000_i1085"/>
        </w:object>
      </w:r>
    </w:p>
    <w:p w14:paraId="66834C3B" w14:textId="77777777" w:rsidR="007A3178" w:rsidRDefault="007A3178" w:rsidP="009458FE">
      <w:pPr>
        <w:pStyle w:val="KLTitel"/>
        <w:rPr>
          <w:b w:val="0"/>
          <w:bCs w:val="0"/>
          <w:sz w:val="20"/>
          <w:szCs w:val="20"/>
        </w:rPr>
      </w:pPr>
    </w:p>
    <w:p w14:paraId="4D232910" w14:textId="7DA0CAD7" w:rsidR="007A3178" w:rsidRDefault="007A3178" w:rsidP="009660D3">
      <w:pPr>
        <w:pStyle w:val="KLTitel"/>
        <w:pBdr>
          <w:bottom w:val="single" w:sz="4" w:space="1" w:color="auto"/>
        </w:pBdr>
        <w:rPr>
          <w:b w:val="0"/>
          <w:bCs w:val="0"/>
          <w:sz w:val="20"/>
          <w:szCs w:val="20"/>
        </w:rPr>
      </w:pPr>
      <w:r>
        <w:rPr>
          <w:b w:val="0"/>
          <w:bCs w:val="0"/>
          <w:sz w:val="20"/>
          <w:szCs w:val="20"/>
        </w:rPr>
        <w:t xml:space="preserve">Persönliche Medikamente: </w:t>
      </w:r>
      <w:r w:rsidR="003D6CBF">
        <w:rPr>
          <w:sz w:val="20"/>
          <w:szCs w:val="20"/>
        </w:rPr>
        <w:object w:dxaOrig="105" w:dyaOrig="101" w14:anchorId="6483793E">
          <v:shape id="_x0000_i1087" type="#_x0000_t75" style="width:456pt;height:18pt" o:ole="">
            <v:imagedata r:id="rId30" o:title=""/>
          </v:shape>
          <w:control r:id="rId33" w:name="TextBox16" w:shapeid="_x0000_i1087"/>
        </w:object>
      </w:r>
    </w:p>
    <w:p w14:paraId="17BBA5E9" w14:textId="77777777" w:rsidR="007A3178" w:rsidRDefault="007A3178" w:rsidP="009458FE">
      <w:pPr>
        <w:pStyle w:val="KLTitel"/>
        <w:rPr>
          <w:b w:val="0"/>
          <w:bCs w:val="0"/>
          <w:sz w:val="20"/>
          <w:szCs w:val="20"/>
        </w:rPr>
      </w:pPr>
    </w:p>
    <w:p w14:paraId="56AEDF20" w14:textId="515735C7" w:rsidR="007A3178" w:rsidRDefault="007A3178" w:rsidP="009660D3">
      <w:pPr>
        <w:pStyle w:val="KLTitel"/>
        <w:pBdr>
          <w:bottom w:val="single" w:sz="4" w:space="1" w:color="auto"/>
        </w:pBdr>
        <w:rPr>
          <w:b w:val="0"/>
          <w:bCs w:val="0"/>
          <w:sz w:val="20"/>
          <w:szCs w:val="20"/>
        </w:rPr>
      </w:pPr>
      <w:r>
        <w:rPr>
          <w:b w:val="0"/>
          <w:bCs w:val="0"/>
          <w:sz w:val="20"/>
          <w:szCs w:val="20"/>
        </w:rPr>
        <w:t xml:space="preserve">Blutgruppe: </w:t>
      </w:r>
      <w:r w:rsidR="003D6CBF">
        <w:rPr>
          <w:sz w:val="20"/>
          <w:szCs w:val="20"/>
        </w:rPr>
        <w:object w:dxaOrig="105" w:dyaOrig="101" w14:anchorId="52ED8C82">
          <v:shape id="_x0000_i1089" type="#_x0000_t75" style="width:456pt;height:18pt" o:ole="">
            <v:imagedata r:id="rId30" o:title=""/>
          </v:shape>
          <w:control r:id="rId34" w:name="TextBox17" w:shapeid="_x0000_i1089"/>
        </w:object>
      </w:r>
    </w:p>
    <w:p w14:paraId="0C9CFFD5" w14:textId="77777777" w:rsidR="007A3178" w:rsidRDefault="007A3178" w:rsidP="009458FE">
      <w:pPr>
        <w:pStyle w:val="KLTitel"/>
        <w:rPr>
          <w:b w:val="0"/>
          <w:bCs w:val="0"/>
          <w:sz w:val="20"/>
          <w:szCs w:val="20"/>
        </w:rPr>
      </w:pPr>
    </w:p>
    <w:p w14:paraId="3B2F2ED4" w14:textId="77777777" w:rsidR="007A3178" w:rsidRPr="007A3178" w:rsidRDefault="007A3178" w:rsidP="009458FE">
      <w:pPr>
        <w:pStyle w:val="KLTitel"/>
        <w:rPr>
          <w:sz w:val="20"/>
          <w:szCs w:val="20"/>
        </w:rPr>
      </w:pPr>
    </w:p>
    <w:p w14:paraId="352F1164" w14:textId="1AF39B45" w:rsidR="007A3178" w:rsidRPr="007A3178" w:rsidRDefault="007A3178" w:rsidP="009458FE">
      <w:pPr>
        <w:pStyle w:val="KLTitel"/>
        <w:rPr>
          <w:sz w:val="20"/>
          <w:szCs w:val="20"/>
        </w:rPr>
      </w:pPr>
      <w:r w:rsidRPr="007A3178">
        <w:rPr>
          <w:sz w:val="20"/>
          <w:szCs w:val="20"/>
        </w:rPr>
        <w:t>Das Blatt dient der eigenen Sicherheit. Die Angaben sind vertraulich und dürfen nur im Notfall bei lebensbedrohlichen Situationen durch Rettungskräfte konsultiert werden.</w:t>
      </w:r>
    </w:p>
    <w:p w14:paraId="0A16C87A" w14:textId="77777777" w:rsidR="007A3178" w:rsidRDefault="007A3178" w:rsidP="009458FE">
      <w:pPr>
        <w:pStyle w:val="KLTitel"/>
        <w:rPr>
          <w:b w:val="0"/>
          <w:bCs w:val="0"/>
          <w:sz w:val="20"/>
          <w:szCs w:val="20"/>
        </w:rPr>
      </w:pPr>
    </w:p>
    <w:p w14:paraId="038762CE" w14:textId="77777777" w:rsidR="007A3178" w:rsidRDefault="007A3178" w:rsidP="009458FE">
      <w:pPr>
        <w:pStyle w:val="KLTitel"/>
        <w:rPr>
          <w:b w:val="0"/>
          <w:bCs w:val="0"/>
          <w:sz w:val="20"/>
          <w:szCs w:val="20"/>
        </w:rPr>
      </w:pPr>
    </w:p>
    <w:p w14:paraId="4D456F9F" w14:textId="20943C99" w:rsidR="007A3178" w:rsidRDefault="007A3178" w:rsidP="009660D3">
      <w:pPr>
        <w:pStyle w:val="KLTitel"/>
        <w:pBdr>
          <w:bottom w:val="dotted" w:sz="4" w:space="1" w:color="auto"/>
        </w:pBdr>
        <w:rPr>
          <w:b w:val="0"/>
          <w:bCs w:val="0"/>
          <w:sz w:val="20"/>
          <w:szCs w:val="20"/>
        </w:rPr>
      </w:pPr>
      <w:r>
        <w:rPr>
          <w:b w:val="0"/>
          <w:bCs w:val="0"/>
          <w:sz w:val="20"/>
          <w:szCs w:val="20"/>
        </w:rPr>
        <w:t xml:space="preserve">Datum: </w:t>
      </w:r>
      <w:r w:rsidR="003D6CBF">
        <w:rPr>
          <w:sz w:val="20"/>
          <w:szCs w:val="20"/>
        </w:rPr>
        <w:object w:dxaOrig="105" w:dyaOrig="101" w14:anchorId="3C4DB316">
          <v:shape id="_x0000_i1129" type="#_x0000_t75" style="width:407.25pt;height:18pt" o:ole="">
            <v:imagedata r:id="rId35" o:title=""/>
          </v:shape>
          <w:control r:id="rId36" w:name="TextBox18" w:shapeid="_x0000_i1129"/>
        </w:object>
      </w:r>
    </w:p>
    <w:p w14:paraId="064FAA7B" w14:textId="77777777" w:rsidR="007A3178" w:rsidRDefault="007A3178" w:rsidP="009458FE">
      <w:pPr>
        <w:pStyle w:val="KLTitel"/>
        <w:rPr>
          <w:b w:val="0"/>
          <w:bCs w:val="0"/>
          <w:sz w:val="20"/>
          <w:szCs w:val="20"/>
        </w:rPr>
      </w:pPr>
    </w:p>
    <w:p w14:paraId="31DE2F27" w14:textId="7F355D55" w:rsidR="007A3178" w:rsidRDefault="007A3178" w:rsidP="009660D3">
      <w:pPr>
        <w:pStyle w:val="KLTitel"/>
        <w:pBdr>
          <w:bottom w:val="dotted" w:sz="4" w:space="1" w:color="auto"/>
        </w:pBdr>
        <w:rPr>
          <w:b w:val="0"/>
          <w:bCs w:val="0"/>
          <w:sz w:val="20"/>
          <w:szCs w:val="20"/>
        </w:rPr>
      </w:pPr>
      <w:r>
        <w:rPr>
          <w:b w:val="0"/>
          <w:bCs w:val="0"/>
          <w:sz w:val="20"/>
          <w:szCs w:val="20"/>
        </w:rPr>
        <w:t>Unterschrift</w:t>
      </w:r>
      <w:r w:rsidR="009660D3">
        <w:rPr>
          <w:b w:val="0"/>
          <w:bCs w:val="0"/>
          <w:sz w:val="20"/>
          <w:szCs w:val="20"/>
        </w:rPr>
        <w:t>:</w:t>
      </w:r>
    </w:p>
    <w:p w14:paraId="46396203" w14:textId="77777777" w:rsidR="007A3178" w:rsidRDefault="007A3178" w:rsidP="009458FE">
      <w:pPr>
        <w:pStyle w:val="KLTitel"/>
        <w:rPr>
          <w:b w:val="0"/>
          <w:bCs w:val="0"/>
          <w:sz w:val="20"/>
          <w:szCs w:val="20"/>
        </w:rPr>
      </w:pPr>
    </w:p>
    <w:p w14:paraId="0897F469" w14:textId="77777777" w:rsidR="007A3178" w:rsidRDefault="007A3178" w:rsidP="009458FE">
      <w:pPr>
        <w:pStyle w:val="KLTitel"/>
        <w:rPr>
          <w:b w:val="0"/>
          <w:bCs w:val="0"/>
          <w:sz w:val="20"/>
          <w:szCs w:val="20"/>
        </w:rPr>
      </w:pPr>
    </w:p>
    <w:p w14:paraId="270F5051" w14:textId="77777777" w:rsidR="007A3178" w:rsidRPr="007A3178" w:rsidRDefault="007A3178" w:rsidP="009458FE">
      <w:pPr>
        <w:pStyle w:val="KLTitel"/>
        <w:rPr>
          <w:b w:val="0"/>
          <w:bCs w:val="0"/>
          <w:sz w:val="20"/>
          <w:szCs w:val="20"/>
        </w:rPr>
      </w:pPr>
    </w:p>
    <w:sectPr w:rsidR="007A3178" w:rsidRPr="007A3178" w:rsidSect="003D6CBF">
      <w:headerReference w:type="even" r:id="rId37"/>
      <w:headerReference w:type="default" r:id="rId38"/>
      <w:footerReference w:type="even" r:id="rId39"/>
      <w:footerReference w:type="default" r:id="rId40"/>
      <w:headerReference w:type="first" r:id="rId41"/>
      <w:footerReference w:type="first" r:id="rId42"/>
      <w:type w:val="continuous"/>
      <w:pgSz w:w="11901" w:h="16817"/>
      <w:pgMar w:top="3119" w:right="1418" w:bottom="1985" w:left="1418" w:header="624" w:footer="85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E47EA" w14:textId="77777777" w:rsidR="001B042E" w:rsidRDefault="001B042E" w:rsidP="003017D9">
      <w:pPr>
        <w:spacing w:line="240" w:lineRule="auto"/>
      </w:pPr>
      <w:r>
        <w:separator/>
      </w:r>
    </w:p>
    <w:p w14:paraId="01C9CB5B" w14:textId="77777777" w:rsidR="001B042E" w:rsidRDefault="001B042E"/>
  </w:endnote>
  <w:endnote w:type="continuationSeparator" w:id="0">
    <w:p w14:paraId="334D3FE0" w14:textId="77777777" w:rsidR="001B042E" w:rsidRDefault="001B042E" w:rsidP="003017D9">
      <w:pPr>
        <w:spacing w:line="240" w:lineRule="auto"/>
      </w:pPr>
      <w:r>
        <w:continuationSeparator/>
      </w:r>
    </w:p>
    <w:p w14:paraId="35985209" w14:textId="77777777" w:rsidR="001B042E" w:rsidRDefault="001B04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oodHeadlineOT">
    <w:altName w:val="Calibri"/>
    <w:panose1 w:val="00000000000000000000"/>
    <w:charset w:val="4D"/>
    <w:family w:val="swiss"/>
    <w:notTrueType/>
    <w:pitch w:val="variable"/>
    <w:sig w:usb0="A00000EF" w:usb1="4000205B"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iforma Office TT">
    <w:charset w:val="4D"/>
    <w:family w:val="swiss"/>
    <w:pitch w:val="variable"/>
    <w:sig w:usb0="A00000FF" w:usb1="4200E0FB" w:usb2="00000008" w:usb3="00000000" w:csb0="00000093"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979842959"/>
      <w:docPartObj>
        <w:docPartGallery w:val="Page Numbers (Bottom of Page)"/>
        <w:docPartUnique/>
      </w:docPartObj>
    </w:sdtPr>
    <w:sdtEndPr>
      <w:rPr>
        <w:rStyle w:val="Seitenzahl"/>
      </w:rPr>
    </w:sdtEndPr>
    <w:sdtContent>
      <w:p w14:paraId="578366F9" w14:textId="77777777" w:rsidR="00D96223" w:rsidRDefault="00D96223" w:rsidP="00F227D3">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67124ACD" w14:textId="77777777" w:rsidR="00D96223" w:rsidRDefault="00D96223" w:rsidP="00B36C93">
    <w:pPr>
      <w:pStyle w:val="Fuzeile"/>
      <w:ind w:right="360" w:firstLine="360"/>
    </w:pPr>
  </w:p>
  <w:p w14:paraId="43CC8D56" w14:textId="77777777" w:rsidR="00FB7903" w:rsidRDefault="00FB79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523742002"/>
      <w:docPartObj>
        <w:docPartGallery w:val="Page Numbers (Bottom of Page)"/>
        <w:docPartUnique/>
      </w:docPartObj>
    </w:sdtPr>
    <w:sdtEndPr>
      <w:rPr>
        <w:rStyle w:val="Seitenzahl"/>
      </w:rPr>
    </w:sdtEndPr>
    <w:sdtContent>
      <w:p w14:paraId="3AC9172B" w14:textId="77777777" w:rsidR="005A5E99" w:rsidRDefault="005A5E99" w:rsidP="00F227D3">
        <w:pPr>
          <w:pStyle w:val="Fuzeile"/>
          <w:framePr w:wrap="none" w:vAnchor="text" w:hAnchor="margin" w:xAlign="right" w:y="1"/>
          <w:rPr>
            <w:rStyle w:val="Seitenzahl"/>
          </w:rPr>
        </w:pPr>
        <w:r w:rsidRPr="00837B0D">
          <w:rPr>
            <w:rStyle w:val="Seitenzahl"/>
            <w:rFonts w:ascii="Arial" w:hAnsi="Arial" w:cs="Arial"/>
            <w:sz w:val="20"/>
          </w:rPr>
          <w:fldChar w:fldCharType="begin"/>
        </w:r>
        <w:r w:rsidRPr="00837B0D">
          <w:rPr>
            <w:rStyle w:val="Seitenzahl"/>
            <w:rFonts w:ascii="Arial" w:hAnsi="Arial" w:cs="Arial"/>
            <w:sz w:val="20"/>
          </w:rPr>
          <w:instrText xml:space="preserve"> PAGE </w:instrText>
        </w:r>
        <w:r w:rsidRPr="00837B0D">
          <w:rPr>
            <w:rStyle w:val="Seitenzahl"/>
            <w:rFonts w:ascii="Arial" w:hAnsi="Arial" w:cs="Arial"/>
            <w:sz w:val="20"/>
          </w:rPr>
          <w:fldChar w:fldCharType="separate"/>
        </w:r>
        <w:r w:rsidRPr="00837B0D">
          <w:rPr>
            <w:rStyle w:val="Seitenzahl"/>
            <w:rFonts w:ascii="Arial" w:hAnsi="Arial" w:cs="Arial"/>
            <w:noProof/>
            <w:sz w:val="20"/>
          </w:rPr>
          <w:t>2</w:t>
        </w:r>
        <w:r w:rsidRPr="00837B0D">
          <w:rPr>
            <w:rStyle w:val="Seitenzahl"/>
            <w:rFonts w:ascii="Arial" w:hAnsi="Arial" w:cs="Arial"/>
            <w:sz w:val="20"/>
          </w:rPr>
          <w:fldChar w:fldCharType="end"/>
        </w:r>
      </w:p>
    </w:sdtContent>
  </w:sdt>
  <w:p w14:paraId="4F8AA4E3" w14:textId="77777777" w:rsidR="005F7B0F" w:rsidRPr="00004823" w:rsidRDefault="005F7B0F" w:rsidP="00B36C93">
    <w:pPr>
      <w:spacing w:line="280" w:lineRule="exact"/>
      <w:ind w:right="360" w:firstLine="360"/>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E0448" w14:textId="0067FCFC" w:rsidR="00F227D3" w:rsidRDefault="00104F65">
    <w:pPr>
      <w:pStyle w:val="Fuzeile"/>
    </w:pPr>
    <w:r>
      <w:rPr>
        <w:noProof/>
      </w:rPr>
      <w:drawing>
        <wp:anchor distT="0" distB="0" distL="114300" distR="114300" simplePos="0" relativeHeight="251683840" behindDoc="0" locked="0" layoutInCell="1" allowOverlap="1" wp14:anchorId="7CFD326A" wp14:editId="60293984">
          <wp:simplePos x="0" y="0"/>
          <wp:positionH relativeFrom="column">
            <wp:posOffset>-24130</wp:posOffset>
          </wp:positionH>
          <wp:positionV relativeFrom="paragraph">
            <wp:posOffset>-334645</wp:posOffset>
          </wp:positionV>
          <wp:extent cx="5754612" cy="667383"/>
          <wp:effectExtent l="0" t="0" r="0" b="0"/>
          <wp:wrapNone/>
          <wp:docPr id="1668148797" name="Grafik 166814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pic:nvPicPr>
                <pic:blipFill>
                  <a:blip r:embed="rId1"/>
                  <a:stretch>
                    <a:fillRect/>
                  </a:stretch>
                </pic:blipFill>
                <pic:spPr>
                  <a:xfrm>
                    <a:off x="0" y="0"/>
                    <a:ext cx="5754612" cy="66738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04C6E" w14:textId="77777777" w:rsidR="001B042E" w:rsidRDefault="001B042E" w:rsidP="003017D9">
      <w:pPr>
        <w:spacing w:line="240" w:lineRule="auto"/>
      </w:pPr>
      <w:r>
        <w:separator/>
      </w:r>
    </w:p>
    <w:p w14:paraId="6B40C2AB" w14:textId="77777777" w:rsidR="001B042E" w:rsidRDefault="001B042E"/>
  </w:footnote>
  <w:footnote w:type="continuationSeparator" w:id="0">
    <w:p w14:paraId="744792AD" w14:textId="77777777" w:rsidR="001B042E" w:rsidRDefault="001B042E" w:rsidP="003017D9">
      <w:pPr>
        <w:spacing w:line="240" w:lineRule="auto"/>
      </w:pPr>
      <w:r>
        <w:continuationSeparator/>
      </w:r>
    </w:p>
    <w:p w14:paraId="78D2ECEE" w14:textId="77777777" w:rsidR="001B042E" w:rsidRDefault="001B04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081016087"/>
      <w:docPartObj>
        <w:docPartGallery w:val="Page Numbers (Top of Page)"/>
        <w:docPartUnique/>
      </w:docPartObj>
    </w:sdtPr>
    <w:sdtEndPr>
      <w:rPr>
        <w:rStyle w:val="Seitenzahl"/>
      </w:rPr>
    </w:sdtEndPr>
    <w:sdtContent>
      <w:p w14:paraId="3B82FCA2" w14:textId="03ED3117" w:rsidR="00C324AF" w:rsidRDefault="00C324AF" w:rsidP="00004823">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9458FE">
          <w:rPr>
            <w:rStyle w:val="Seitenzahl"/>
            <w:noProof/>
          </w:rPr>
          <w:t>1</w:t>
        </w:r>
        <w:r>
          <w:rPr>
            <w:rStyle w:val="Seitenzahl"/>
          </w:rPr>
          <w:fldChar w:fldCharType="end"/>
        </w:r>
      </w:p>
    </w:sdtContent>
  </w:sdt>
  <w:p w14:paraId="2B22A87F" w14:textId="77777777" w:rsidR="00C324AF" w:rsidRDefault="00C324AF" w:rsidP="00C324AF">
    <w:pPr>
      <w:pStyle w:val="Kopfzeile"/>
      <w:ind w:right="360"/>
    </w:pPr>
  </w:p>
  <w:p w14:paraId="6BA6DB36" w14:textId="77777777" w:rsidR="00FB7903" w:rsidRDefault="00FB79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657C7" w14:textId="77777777" w:rsidR="003B2705" w:rsidRPr="00004823" w:rsidRDefault="004B5B61" w:rsidP="008072EB">
    <w:r>
      <w:rPr>
        <w:noProof/>
      </w:rPr>
      <w:drawing>
        <wp:anchor distT="0" distB="0" distL="114300" distR="114300" simplePos="0" relativeHeight="251681792" behindDoc="0" locked="0" layoutInCell="1" allowOverlap="1" wp14:anchorId="22650FB4" wp14:editId="0C4AAAA0">
          <wp:simplePos x="0" y="0"/>
          <wp:positionH relativeFrom="column">
            <wp:posOffset>-19519</wp:posOffset>
          </wp:positionH>
          <wp:positionV relativeFrom="paragraph">
            <wp:posOffset>2521</wp:posOffset>
          </wp:positionV>
          <wp:extent cx="3226114" cy="442800"/>
          <wp:effectExtent l="0" t="0" r="0" b="1905"/>
          <wp:wrapNone/>
          <wp:docPr id="1873223871" name="Grafik 187322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stretch>
                    <a:fillRect/>
                  </a:stretch>
                </pic:blipFill>
                <pic:spPr>
                  <a:xfrm>
                    <a:off x="0" y="0"/>
                    <a:ext cx="3226114" cy="442800"/>
                  </a:xfrm>
                  <a:prstGeom prst="rect">
                    <a:avLst/>
                  </a:prstGeom>
                </pic:spPr>
              </pic:pic>
            </a:graphicData>
          </a:graphic>
          <wp14:sizeRelH relativeFrom="margin">
            <wp14:pctWidth>0</wp14:pctWidth>
          </wp14:sizeRelH>
          <wp14:sizeRelV relativeFrom="margin">
            <wp14:pctHeight>0</wp14:pctHeight>
          </wp14:sizeRelV>
        </wp:anchor>
      </w:drawing>
    </w:r>
    <w:r w:rsidR="00004823">
      <w:tab/>
    </w:r>
  </w:p>
  <w:p w14:paraId="5E92457B" w14:textId="77777777" w:rsidR="00FB7903" w:rsidRDefault="00FB790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9ADD2" w14:textId="77777777" w:rsidR="000D3C2A" w:rsidRDefault="005976A1" w:rsidP="000D3C2A">
    <w:pPr>
      <w:pStyle w:val="Kopfzeile"/>
      <w:tabs>
        <w:tab w:val="clear" w:pos="284"/>
        <w:tab w:val="clear" w:pos="851"/>
        <w:tab w:val="clear" w:pos="1701"/>
        <w:tab w:val="clear" w:pos="2552"/>
        <w:tab w:val="clear" w:pos="3402"/>
        <w:tab w:val="clear" w:pos="4253"/>
        <w:tab w:val="clear" w:pos="4536"/>
        <w:tab w:val="clear" w:pos="5103"/>
        <w:tab w:val="clear" w:pos="5954"/>
        <w:tab w:val="clear" w:pos="6804"/>
        <w:tab w:val="clear" w:pos="7655"/>
        <w:tab w:val="clear" w:pos="8505"/>
      </w:tabs>
    </w:pPr>
    <w:r w:rsidRPr="004B5B61">
      <w:rPr>
        <w:noProof/>
      </w:rPr>
      <w:drawing>
        <wp:anchor distT="0" distB="0" distL="114300" distR="114300" simplePos="0" relativeHeight="251677696" behindDoc="0" locked="0" layoutInCell="1" allowOverlap="1" wp14:anchorId="2C31FD50" wp14:editId="14CFBE68">
          <wp:simplePos x="0" y="0"/>
          <wp:positionH relativeFrom="column">
            <wp:posOffset>4304030</wp:posOffset>
          </wp:positionH>
          <wp:positionV relativeFrom="paragraph">
            <wp:posOffset>146685</wp:posOffset>
          </wp:positionV>
          <wp:extent cx="1473200" cy="1447800"/>
          <wp:effectExtent l="0" t="0" r="0" b="0"/>
          <wp:wrapNone/>
          <wp:docPr id="1825161261" name="Grafik 182516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
                  <a:stretch>
                    <a:fillRect/>
                  </a:stretch>
                </pic:blipFill>
                <pic:spPr>
                  <a:xfrm>
                    <a:off x="0" y="0"/>
                    <a:ext cx="1473200" cy="1447800"/>
                  </a:xfrm>
                  <a:prstGeom prst="rect">
                    <a:avLst/>
                  </a:prstGeom>
                </pic:spPr>
              </pic:pic>
            </a:graphicData>
          </a:graphic>
        </wp:anchor>
      </w:drawing>
    </w:r>
    <w:r w:rsidR="009E40EE" w:rsidRPr="004B5B61">
      <w:rPr>
        <w:noProof/>
      </w:rPr>
      <w:drawing>
        <wp:anchor distT="0" distB="0" distL="114300" distR="114300" simplePos="0" relativeHeight="251676672" behindDoc="0" locked="0" layoutInCell="1" allowOverlap="1" wp14:anchorId="00C8552E" wp14:editId="20787E6F">
          <wp:simplePos x="0" y="0"/>
          <wp:positionH relativeFrom="column">
            <wp:posOffset>-13531</wp:posOffset>
          </wp:positionH>
          <wp:positionV relativeFrom="paragraph">
            <wp:posOffset>2521</wp:posOffset>
          </wp:positionV>
          <wp:extent cx="3225800" cy="442595"/>
          <wp:effectExtent l="0" t="0" r="0" b="1905"/>
          <wp:wrapNone/>
          <wp:docPr id="1640053217" name="Grafik 164005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2"/>
                  <a:srcRect t="18" b="18"/>
                  <a:stretch>
                    <a:fillRect/>
                  </a:stretch>
                </pic:blipFill>
                <pic:spPr bwMode="auto">
                  <a:xfrm>
                    <a:off x="0" y="0"/>
                    <a:ext cx="3225800" cy="442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3C2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47A42"/>
    <w:multiLevelType w:val="multilevel"/>
    <w:tmpl w:val="6B761BE2"/>
    <w:lvl w:ilvl="0">
      <w:start w:val="1"/>
      <w:numFmt w:val="decimal"/>
      <w:pStyle w:val="KLberschrift1"/>
      <w:lvlText w:val="%1"/>
      <w:lvlJc w:val="left"/>
      <w:pPr>
        <w:ind w:left="432" w:hanging="432"/>
      </w:pPr>
    </w:lvl>
    <w:lvl w:ilvl="1">
      <w:start w:val="1"/>
      <w:numFmt w:val="decimal"/>
      <w:pStyle w:val="KLberschrift2"/>
      <w:lvlText w:val="%1.%2"/>
      <w:lvlJc w:val="left"/>
      <w:pPr>
        <w:ind w:left="576" w:hanging="576"/>
      </w:pPr>
    </w:lvl>
    <w:lvl w:ilvl="2">
      <w:start w:val="1"/>
      <w:numFmt w:val="decimal"/>
      <w:pStyle w:val="KLberschrift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7912113"/>
    <w:multiLevelType w:val="multilevel"/>
    <w:tmpl w:val="07549480"/>
    <w:lvl w:ilvl="0">
      <w:start w:val="1"/>
      <w:numFmt w:val="decimal"/>
      <w:pStyle w:val="berschrift1"/>
      <w:lvlText w:val="%1"/>
      <w:lvlJc w:val="left"/>
      <w:pPr>
        <w:ind w:left="851" w:hanging="851"/>
      </w:pPr>
      <w:rPr>
        <w:rFonts w:hint="default"/>
      </w:rPr>
    </w:lvl>
    <w:lvl w:ilvl="1">
      <w:start w:val="1"/>
      <w:numFmt w:val="decimal"/>
      <w:lvlRestart w:val="0"/>
      <w:pStyle w:val="berschrift2"/>
      <w:lvlText w:val="%1.%2"/>
      <w:lvlJc w:val="left"/>
      <w:pPr>
        <w:ind w:left="851" w:hanging="851"/>
      </w:pPr>
      <w:rPr>
        <w:rFonts w:hint="default"/>
      </w:rPr>
    </w:lvl>
    <w:lvl w:ilvl="2">
      <w:start w:val="1"/>
      <w:numFmt w:val="decimal"/>
      <w:lvlRestart w:val="0"/>
      <w:pStyle w:val="berschrift3"/>
      <w:lvlText w:val="%1.%2.%3"/>
      <w:lvlJc w:val="left"/>
      <w:pPr>
        <w:ind w:left="851" w:hanging="851"/>
      </w:pPr>
      <w:rPr>
        <w:rFonts w:hint="default"/>
      </w:rPr>
    </w:lvl>
    <w:lvl w:ilvl="3">
      <w:start w:val="1"/>
      <w:numFmt w:val="decimal"/>
      <w:pStyle w:val="berschrift4"/>
      <w:lvlText w:val="%1.%2.%3.%4"/>
      <w:lvlJc w:val="left"/>
      <w:pPr>
        <w:ind w:left="851" w:hanging="851"/>
      </w:pPr>
      <w:rPr>
        <w:rFonts w:hint="default"/>
      </w:rPr>
    </w:lvl>
    <w:lvl w:ilvl="4">
      <w:start w:val="1"/>
      <w:numFmt w:val="decimal"/>
      <w:pStyle w:val="berschrift5"/>
      <w:lvlText w:val="%1.%2.%3.%4.%5"/>
      <w:lvlJc w:val="left"/>
      <w:pPr>
        <w:ind w:left="851" w:hanging="851"/>
      </w:pPr>
      <w:rPr>
        <w:rFonts w:hint="default"/>
      </w:rPr>
    </w:lvl>
    <w:lvl w:ilvl="5">
      <w:start w:val="1"/>
      <w:numFmt w:val="decimal"/>
      <w:pStyle w:val="berschrift6"/>
      <w:lvlText w:val="%1.%2.%3.%4.%5.%6"/>
      <w:lvlJc w:val="left"/>
      <w:pPr>
        <w:ind w:left="851" w:hanging="851"/>
      </w:pPr>
      <w:rPr>
        <w:rFonts w:hint="default"/>
      </w:rPr>
    </w:lvl>
    <w:lvl w:ilvl="6">
      <w:start w:val="1"/>
      <w:numFmt w:val="decimal"/>
      <w:pStyle w:val="berschrift7"/>
      <w:lvlText w:val="%1.%2.%3.%4.%5.%6.%7"/>
      <w:lvlJc w:val="left"/>
      <w:pPr>
        <w:ind w:left="851" w:hanging="851"/>
      </w:pPr>
      <w:rPr>
        <w:rFonts w:hint="default"/>
      </w:rPr>
    </w:lvl>
    <w:lvl w:ilvl="7">
      <w:start w:val="1"/>
      <w:numFmt w:val="decimal"/>
      <w:pStyle w:val="berschrift8"/>
      <w:lvlText w:val="%1.%2.%3.%4.%5.%6.%7.%8"/>
      <w:lvlJc w:val="left"/>
      <w:pPr>
        <w:ind w:left="851" w:hanging="851"/>
      </w:pPr>
      <w:rPr>
        <w:rFonts w:hint="default"/>
      </w:rPr>
    </w:lvl>
    <w:lvl w:ilvl="8">
      <w:start w:val="1"/>
      <w:numFmt w:val="decimal"/>
      <w:pStyle w:val="berschrift9"/>
      <w:lvlText w:val="%1.%2.%3.%4.%5.%6.%7.%8.%9"/>
      <w:lvlJc w:val="left"/>
      <w:pPr>
        <w:ind w:left="851" w:hanging="851"/>
      </w:pPr>
      <w:rPr>
        <w:rFonts w:hint="default"/>
      </w:rPr>
    </w:lvl>
  </w:abstractNum>
  <w:abstractNum w:abstractNumId="2" w15:restartNumberingAfterBreak="0">
    <w:nsid w:val="51213789"/>
    <w:multiLevelType w:val="hybridMultilevel"/>
    <w:tmpl w:val="CFBAA250"/>
    <w:lvl w:ilvl="0" w:tplc="57A823DE">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2402B66"/>
    <w:multiLevelType w:val="hybridMultilevel"/>
    <w:tmpl w:val="9B1AC1E2"/>
    <w:lvl w:ilvl="0" w:tplc="B2C81F6E">
      <w:start w:val="1"/>
      <w:numFmt w:val="bullet"/>
      <w:pStyle w:val="KLAbsatzAufzhlung"/>
      <w:lvlText w:val=""/>
      <w:lvlJc w:val="left"/>
      <w:pPr>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7F0616C"/>
    <w:multiLevelType w:val="hybridMultilevel"/>
    <w:tmpl w:val="D0C6F596"/>
    <w:lvl w:ilvl="0" w:tplc="10A87B2E">
      <w:start w:val="1"/>
      <w:numFmt w:val="bullet"/>
      <w:lvlText w:val="‒"/>
      <w:lvlJc w:val="left"/>
      <w:pPr>
        <w:ind w:left="720" w:hanging="360"/>
      </w:pPr>
      <w:rPr>
        <w:rFonts w:ascii="Verdana" w:hAnsi="Verdan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EC4602A"/>
    <w:multiLevelType w:val="multilevel"/>
    <w:tmpl w:val="0807001D"/>
    <w:styleLink w:val="PENAufzaehlungZeichen"/>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0703CDE"/>
    <w:multiLevelType w:val="hybridMultilevel"/>
    <w:tmpl w:val="7F2C615E"/>
    <w:lvl w:ilvl="0" w:tplc="D772E72A">
      <w:start w:val="1"/>
      <w:numFmt w:val="bullet"/>
      <w:lvlText w:val=""/>
      <w:lvlJc w:val="left"/>
      <w:pPr>
        <w:ind w:left="170" w:hanging="17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64A3FD4"/>
    <w:multiLevelType w:val="multilevel"/>
    <w:tmpl w:val="CFBAA250"/>
    <w:styleLink w:val="AktuelleList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71D6EAB"/>
    <w:multiLevelType w:val="hybridMultilevel"/>
    <w:tmpl w:val="248684E8"/>
    <w:lvl w:ilvl="0" w:tplc="36641F3A">
      <w:start w:val="1"/>
      <w:numFmt w:val="bullet"/>
      <w:lvlText w:val="‒"/>
      <w:lvlJc w:val="left"/>
      <w:pPr>
        <w:ind w:left="720" w:hanging="360"/>
      </w:pPr>
      <w:rPr>
        <w:rFonts w:ascii="Verdana" w:hAnsi="Verdan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58226825">
    <w:abstractNumId w:val="5"/>
  </w:num>
  <w:num w:numId="2" w16cid:durableId="590116419">
    <w:abstractNumId w:val="1"/>
  </w:num>
  <w:num w:numId="3" w16cid:durableId="650214591">
    <w:abstractNumId w:val="4"/>
  </w:num>
  <w:num w:numId="4" w16cid:durableId="1288320665">
    <w:abstractNumId w:val="8"/>
  </w:num>
  <w:num w:numId="5" w16cid:durableId="2042851928">
    <w:abstractNumId w:val="0"/>
  </w:num>
  <w:num w:numId="6" w16cid:durableId="1131559389">
    <w:abstractNumId w:val="2"/>
  </w:num>
  <w:num w:numId="7" w16cid:durableId="1995598812">
    <w:abstractNumId w:val="6"/>
  </w:num>
  <w:num w:numId="8" w16cid:durableId="1188715683">
    <w:abstractNumId w:val="7"/>
  </w:num>
  <w:num w:numId="9" w16cid:durableId="8265020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040"/>
    <w:rsid w:val="00003685"/>
    <w:rsid w:val="00004823"/>
    <w:rsid w:val="00006116"/>
    <w:rsid w:val="0001610D"/>
    <w:rsid w:val="000168D6"/>
    <w:rsid w:val="00017918"/>
    <w:rsid w:val="00025344"/>
    <w:rsid w:val="000320F4"/>
    <w:rsid w:val="00037D9F"/>
    <w:rsid w:val="000403E6"/>
    <w:rsid w:val="00041181"/>
    <w:rsid w:val="00041416"/>
    <w:rsid w:val="000450CF"/>
    <w:rsid w:val="00045F02"/>
    <w:rsid w:val="00047334"/>
    <w:rsid w:val="00060A7F"/>
    <w:rsid w:val="0006497A"/>
    <w:rsid w:val="00064E6A"/>
    <w:rsid w:val="00070FCE"/>
    <w:rsid w:val="00075FBE"/>
    <w:rsid w:val="00076EE5"/>
    <w:rsid w:val="00082371"/>
    <w:rsid w:val="00083B42"/>
    <w:rsid w:val="0008508D"/>
    <w:rsid w:val="000A0378"/>
    <w:rsid w:val="000A08FA"/>
    <w:rsid w:val="000A1B83"/>
    <w:rsid w:val="000A59E0"/>
    <w:rsid w:val="000A7937"/>
    <w:rsid w:val="000B1AA9"/>
    <w:rsid w:val="000B3760"/>
    <w:rsid w:val="000B39B7"/>
    <w:rsid w:val="000B4C30"/>
    <w:rsid w:val="000D155B"/>
    <w:rsid w:val="000D3C2A"/>
    <w:rsid w:val="000D7D2F"/>
    <w:rsid w:val="000E687F"/>
    <w:rsid w:val="000F1F06"/>
    <w:rsid w:val="000F490C"/>
    <w:rsid w:val="000F5A0D"/>
    <w:rsid w:val="000F739C"/>
    <w:rsid w:val="000F75FB"/>
    <w:rsid w:val="00104F65"/>
    <w:rsid w:val="00105AFF"/>
    <w:rsid w:val="001063FB"/>
    <w:rsid w:val="00112221"/>
    <w:rsid w:val="0011231A"/>
    <w:rsid w:val="001141C4"/>
    <w:rsid w:val="00116F50"/>
    <w:rsid w:val="0012509D"/>
    <w:rsid w:val="00126A78"/>
    <w:rsid w:val="00126C51"/>
    <w:rsid w:val="001320E2"/>
    <w:rsid w:val="0014445E"/>
    <w:rsid w:val="00166EC4"/>
    <w:rsid w:val="00167D37"/>
    <w:rsid w:val="00175B3B"/>
    <w:rsid w:val="00176D02"/>
    <w:rsid w:val="00182358"/>
    <w:rsid w:val="00184CB5"/>
    <w:rsid w:val="00192280"/>
    <w:rsid w:val="001A2D29"/>
    <w:rsid w:val="001A3278"/>
    <w:rsid w:val="001A66DC"/>
    <w:rsid w:val="001A72DB"/>
    <w:rsid w:val="001A7DBC"/>
    <w:rsid w:val="001B042E"/>
    <w:rsid w:val="001E1E33"/>
    <w:rsid w:val="001F08E2"/>
    <w:rsid w:val="002002CF"/>
    <w:rsid w:val="0020619C"/>
    <w:rsid w:val="00207F70"/>
    <w:rsid w:val="00211715"/>
    <w:rsid w:val="00223263"/>
    <w:rsid w:val="002305CA"/>
    <w:rsid w:val="0023090B"/>
    <w:rsid w:val="00244514"/>
    <w:rsid w:val="00245D7A"/>
    <w:rsid w:val="00256E26"/>
    <w:rsid w:val="00257FB1"/>
    <w:rsid w:val="00261AE7"/>
    <w:rsid w:val="002674D0"/>
    <w:rsid w:val="002725A1"/>
    <w:rsid w:val="00285671"/>
    <w:rsid w:val="002D7A8C"/>
    <w:rsid w:val="002E0B9F"/>
    <w:rsid w:val="002E217B"/>
    <w:rsid w:val="002E4E41"/>
    <w:rsid w:val="002E5406"/>
    <w:rsid w:val="002F3233"/>
    <w:rsid w:val="002F460C"/>
    <w:rsid w:val="003017D9"/>
    <w:rsid w:val="003143B1"/>
    <w:rsid w:val="00326B47"/>
    <w:rsid w:val="003379BC"/>
    <w:rsid w:val="0034008B"/>
    <w:rsid w:val="003643EE"/>
    <w:rsid w:val="0036456C"/>
    <w:rsid w:val="00364E30"/>
    <w:rsid w:val="00366358"/>
    <w:rsid w:val="00372978"/>
    <w:rsid w:val="00373171"/>
    <w:rsid w:val="00373CC7"/>
    <w:rsid w:val="0037663D"/>
    <w:rsid w:val="00383AAD"/>
    <w:rsid w:val="00383DC7"/>
    <w:rsid w:val="00385423"/>
    <w:rsid w:val="00395E44"/>
    <w:rsid w:val="003A295B"/>
    <w:rsid w:val="003A3A08"/>
    <w:rsid w:val="003A5409"/>
    <w:rsid w:val="003A5CD0"/>
    <w:rsid w:val="003B0369"/>
    <w:rsid w:val="003B2705"/>
    <w:rsid w:val="003B787A"/>
    <w:rsid w:val="003C1491"/>
    <w:rsid w:val="003C2031"/>
    <w:rsid w:val="003C23F2"/>
    <w:rsid w:val="003C4652"/>
    <w:rsid w:val="003D030C"/>
    <w:rsid w:val="003D200B"/>
    <w:rsid w:val="003D5E86"/>
    <w:rsid w:val="003D6CBF"/>
    <w:rsid w:val="003F1E1A"/>
    <w:rsid w:val="00400466"/>
    <w:rsid w:val="0040070A"/>
    <w:rsid w:val="00404293"/>
    <w:rsid w:val="00407001"/>
    <w:rsid w:val="0041469A"/>
    <w:rsid w:val="00417AB8"/>
    <w:rsid w:val="00431D02"/>
    <w:rsid w:val="00432586"/>
    <w:rsid w:val="00433E4D"/>
    <w:rsid w:val="004348A1"/>
    <w:rsid w:val="004446C6"/>
    <w:rsid w:val="00444BC7"/>
    <w:rsid w:val="00450FCA"/>
    <w:rsid w:val="004512E5"/>
    <w:rsid w:val="00451AD4"/>
    <w:rsid w:val="004710BB"/>
    <w:rsid w:val="00473CA5"/>
    <w:rsid w:val="004740D4"/>
    <w:rsid w:val="004826E1"/>
    <w:rsid w:val="00482AE7"/>
    <w:rsid w:val="00486D73"/>
    <w:rsid w:val="004957B4"/>
    <w:rsid w:val="00495D62"/>
    <w:rsid w:val="004A1A76"/>
    <w:rsid w:val="004A3AEF"/>
    <w:rsid w:val="004B0515"/>
    <w:rsid w:val="004B2954"/>
    <w:rsid w:val="004B3CE9"/>
    <w:rsid w:val="004B3F1E"/>
    <w:rsid w:val="004B5B61"/>
    <w:rsid w:val="004C5B6E"/>
    <w:rsid w:val="004D33F8"/>
    <w:rsid w:val="004D4CD9"/>
    <w:rsid w:val="004D5D46"/>
    <w:rsid w:val="004E0DDF"/>
    <w:rsid w:val="004E5351"/>
    <w:rsid w:val="004F1F17"/>
    <w:rsid w:val="004F5C25"/>
    <w:rsid w:val="00516C3C"/>
    <w:rsid w:val="00521932"/>
    <w:rsid w:val="005277D4"/>
    <w:rsid w:val="00535A1B"/>
    <w:rsid w:val="00535AC3"/>
    <w:rsid w:val="00546D30"/>
    <w:rsid w:val="00554CC1"/>
    <w:rsid w:val="00554DC1"/>
    <w:rsid w:val="00560A39"/>
    <w:rsid w:val="00561EB2"/>
    <w:rsid w:val="00561FE2"/>
    <w:rsid w:val="005677C3"/>
    <w:rsid w:val="00573E27"/>
    <w:rsid w:val="00575822"/>
    <w:rsid w:val="00577F7D"/>
    <w:rsid w:val="00585EA6"/>
    <w:rsid w:val="00585F48"/>
    <w:rsid w:val="00596623"/>
    <w:rsid w:val="005976A1"/>
    <w:rsid w:val="005A2E9C"/>
    <w:rsid w:val="005A5E99"/>
    <w:rsid w:val="005A667C"/>
    <w:rsid w:val="005B0285"/>
    <w:rsid w:val="005B6910"/>
    <w:rsid w:val="005C051E"/>
    <w:rsid w:val="005C1E25"/>
    <w:rsid w:val="005D19B1"/>
    <w:rsid w:val="005D345C"/>
    <w:rsid w:val="005D4FCC"/>
    <w:rsid w:val="005E1744"/>
    <w:rsid w:val="005F5A20"/>
    <w:rsid w:val="005F6040"/>
    <w:rsid w:val="005F7B0F"/>
    <w:rsid w:val="0060221F"/>
    <w:rsid w:val="00603C4C"/>
    <w:rsid w:val="0061381D"/>
    <w:rsid w:val="00614E97"/>
    <w:rsid w:val="00623D4B"/>
    <w:rsid w:val="006241F0"/>
    <w:rsid w:val="00626B13"/>
    <w:rsid w:val="00632B49"/>
    <w:rsid w:val="0063368B"/>
    <w:rsid w:val="0063437A"/>
    <w:rsid w:val="0064536E"/>
    <w:rsid w:val="00656C8E"/>
    <w:rsid w:val="006617AF"/>
    <w:rsid w:val="00663C7B"/>
    <w:rsid w:val="006731CC"/>
    <w:rsid w:val="0067455A"/>
    <w:rsid w:val="00685576"/>
    <w:rsid w:val="00685914"/>
    <w:rsid w:val="00686556"/>
    <w:rsid w:val="00686FA3"/>
    <w:rsid w:val="00692C16"/>
    <w:rsid w:val="00696B9D"/>
    <w:rsid w:val="006977E9"/>
    <w:rsid w:val="006B4341"/>
    <w:rsid w:val="006B4A2D"/>
    <w:rsid w:val="006B56E2"/>
    <w:rsid w:val="006B5F1F"/>
    <w:rsid w:val="006B68FB"/>
    <w:rsid w:val="006C1A6D"/>
    <w:rsid w:val="006C1F45"/>
    <w:rsid w:val="006C4192"/>
    <w:rsid w:val="006C7278"/>
    <w:rsid w:val="006E1861"/>
    <w:rsid w:val="006E3371"/>
    <w:rsid w:val="006E5AE5"/>
    <w:rsid w:val="006F7F7E"/>
    <w:rsid w:val="00702D72"/>
    <w:rsid w:val="00702E8C"/>
    <w:rsid w:val="00706F0B"/>
    <w:rsid w:val="00710A61"/>
    <w:rsid w:val="0072521C"/>
    <w:rsid w:val="00727129"/>
    <w:rsid w:val="007277A6"/>
    <w:rsid w:val="00733361"/>
    <w:rsid w:val="00734599"/>
    <w:rsid w:val="00736318"/>
    <w:rsid w:val="007433D3"/>
    <w:rsid w:val="00745BBC"/>
    <w:rsid w:val="00771BFD"/>
    <w:rsid w:val="00774C82"/>
    <w:rsid w:val="00781101"/>
    <w:rsid w:val="0078217B"/>
    <w:rsid w:val="007827C6"/>
    <w:rsid w:val="007843F1"/>
    <w:rsid w:val="00785330"/>
    <w:rsid w:val="00795520"/>
    <w:rsid w:val="00795CDF"/>
    <w:rsid w:val="007A1F8F"/>
    <w:rsid w:val="007A26C6"/>
    <w:rsid w:val="007A3178"/>
    <w:rsid w:val="007A7D3B"/>
    <w:rsid w:val="007D36CD"/>
    <w:rsid w:val="007E161E"/>
    <w:rsid w:val="007E192D"/>
    <w:rsid w:val="007E26A9"/>
    <w:rsid w:val="007F189B"/>
    <w:rsid w:val="007F41AB"/>
    <w:rsid w:val="007F5B8A"/>
    <w:rsid w:val="008072EB"/>
    <w:rsid w:val="008107B6"/>
    <w:rsid w:val="00813D03"/>
    <w:rsid w:val="008143AE"/>
    <w:rsid w:val="00814625"/>
    <w:rsid w:val="008146B3"/>
    <w:rsid w:val="0081722A"/>
    <w:rsid w:val="00823BF4"/>
    <w:rsid w:val="00824EB3"/>
    <w:rsid w:val="00825C5A"/>
    <w:rsid w:val="00830434"/>
    <w:rsid w:val="00831876"/>
    <w:rsid w:val="00837B0D"/>
    <w:rsid w:val="00856800"/>
    <w:rsid w:val="00861E15"/>
    <w:rsid w:val="008710B0"/>
    <w:rsid w:val="00881BED"/>
    <w:rsid w:val="00891241"/>
    <w:rsid w:val="00893F9D"/>
    <w:rsid w:val="008A2BBC"/>
    <w:rsid w:val="008A50A9"/>
    <w:rsid w:val="008B10A0"/>
    <w:rsid w:val="008B2E99"/>
    <w:rsid w:val="008B32F1"/>
    <w:rsid w:val="008B7EDE"/>
    <w:rsid w:val="008D0BD3"/>
    <w:rsid w:val="008D51C1"/>
    <w:rsid w:val="008E0300"/>
    <w:rsid w:val="008E053D"/>
    <w:rsid w:val="008E21EE"/>
    <w:rsid w:val="008E44DC"/>
    <w:rsid w:val="008F1D83"/>
    <w:rsid w:val="008F70E9"/>
    <w:rsid w:val="009013D6"/>
    <w:rsid w:val="009056FF"/>
    <w:rsid w:val="009132B2"/>
    <w:rsid w:val="00925F78"/>
    <w:rsid w:val="00927C70"/>
    <w:rsid w:val="00934B1F"/>
    <w:rsid w:val="00934F98"/>
    <w:rsid w:val="00936F4F"/>
    <w:rsid w:val="009458FE"/>
    <w:rsid w:val="00947715"/>
    <w:rsid w:val="00953992"/>
    <w:rsid w:val="00953ED3"/>
    <w:rsid w:val="00954DFB"/>
    <w:rsid w:val="00954EAF"/>
    <w:rsid w:val="00955A4F"/>
    <w:rsid w:val="00961D97"/>
    <w:rsid w:val="009647B8"/>
    <w:rsid w:val="009660D3"/>
    <w:rsid w:val="00971489"/>
    <w:rsid w:val="009719C0"/>
    <w:rsid w:val="00973A6A"/>
    <w:rsid w:val="00977356"/>
    <w:rsid w:val="00984496"/>
    <w:rsid w:val="00994498"/>
    <w:rsid w:val="0099668B"/>
    <w:rsid w:val="009A0191"/>
    <w:rsid w:val="009A23FA"/>
    <w:rsid w:val="009A3376"/>
    <w:rsid w:val="009A56BF"/>
    <w:rsid w:val="009A624F"/>
    <w:rsid w:val="009A6CB1"/>
    <w:rsid w:val="009B3995"/>
    <w:rsid w:val="009B5862"/>
    <w:rsid w:val="009B5989"/>
    <w:rsid w:val="009B7D42"/>
    <w:rsid w:val="009D6835"/>
    <w:rsid w:val="009E22B1"/>
    <w:rsid w:val="009E40EE"/>
    <w:rsid w:val="009E4A4B"/>
    <w:rsid w:val="009E6CE4"/>
    <w:rsid w:val="00A03740"/>
    <w:rsid w:val="00A048E3"/>
    <w:rsid w:val="00A13BD2"/>
    <w:rsid w:val="00A1497A"/>
    <w:rsid w:val="00A20AE1"/>
    <w:rsid w:val="00A24309"/>
    <w:rsid w:val="00A2463E"/>
    <w:rsid w:val="00A26AA2"/>
    <w:rsid w:val="00A32455"/>
    <w:rsid w:val="00A448B4"/>
    <w:rsid w:val="00A45418"/>
    <w:rsid w:val="00A50604"/>
    <w:rsid w:val="00A545D4"/>
    <w:rsid w:val="00A6087D"/>
    <w:rsid w:val="00A641D0"/>
    <w:rsid w:val="00A723E3"/>
    <w:rsid w:val="00A83D61"/>
    <w:rsid w:val="00A96C1D"/>
    <w:rsid w:val="00AA19FF"/>
    <w:rsid w:val="00AA428C"/>
    <w:rsid w:val="00AA5145"/>
    <w:rsid w:val="00AA51A7"/>
    <w:rsid w:val="00AA58A1"/>
    <w:rsid w:val="00AA5C58"/>
    <w:rsid w:val="00AA5C71"/>
    <w:rsid w:val="00AA66B0"/>
    <w:rsid w:val="00AB0BC1"/>
    <w:rsid w:val="00AB5FB9"/>
    <w:rsid w:val="00AD0E2B"/>
    <w:rsid w:val="00AD7CEC"/>
    <w:rsid w:val="00AE0E59"/>
    <w:rsid w:val="00AE211C"/>
    <w:rsid w:val="00AE4BDB"/>
    <w:rsid w:val="00AF00C2"/>
    <w:rsid w:val="00AF4653"/>
    <w:rsid w:val="00B007A6"/>
    <w:rsid w:val="00B00A12"/>
    <w:rsid w:val="00B02F9E"/>
    <w:rsid w:val="00B03898"/>
    <w:rsid w:val="00B060B8"/>
    <w:rsid w:val="00B06AF8"/>
    <w:rsid w:val="00B07E8C"/>
    <w:rsid w:val="00B14372"/>
    <w:rsid w:val="00B21C4B"/>
    <w:rsid w:val="00B266B6"/>
    <w:rsid w:val="00B32A6E"/>
    <w:rsid w:val="00B349F5"/>
    <w:rsid w:val="00B36C93"/>
    <w:rsid w:val="00B43F65"/>
    <w:rsid w:val="00B50FC8"/>
    <w:rsid w:val="00B5461E"/>
    <w:rsid w:val="00B62E1F"/>
    <w:rsid w:val="00B65070"/>
    <w:rsid w:val="00B65C99"/>
    <w:rsid w:val="00B71CD1"/>
    <w:rsid w:val="00B745B0"/>
    <w:rsid w:val="00B74F4F"/>
    <w:rsid w:val="00B91F9F"/>
    <w:rsid w:val="00B95774"/>
    <w:rsid w:val="00B964E7"/>
    <w:rsid w:val="00BA145D"/>
    <w:rsid w:val="00BA28B7"/>
    <w:rsid w:val="00BA46A0"/>
    <w:rsid w:val="00BA4A37"/>
    <w:rsid w:val="00BA6A00"/>
    <w:rsid w:val="00BA7A09"/>
    <w:rsid w:val="00BB1217"/>
    <w:rsid w:val="00BB1309"/>
    <w:rsid w:val="00BB3C52"/>
    <w:rsid w:val="00BB4DDC"/>
    <w:rsid w:val="00BB599A"/>
    <w:rsid w:val="00BC0976"/>
    <w:rsid w:val="00BC1D59"/>
    <w:rsid w:val="00BC6C7A"/>
    <w:rsid w:val="00BC73B1"/>
    <w:rsid w:val="00BD09C0"/>
    <w:rsid w:val="00BD2404"/>
    <w:rsid w:val="00BD57BF"/>
    <w:rsid w:val="00BF26C3"/>
    <w:rsid w:val="00BF7E74"/>
    <w:rsid w:val="00C053CF"/>
    <w:rsid w:val="00C1559F"/>
    <w:rsid w:val="00C22DAC"/>
    <w:rsid w:val="00C26144"/>
    <w:rsid w:val="00C2715B"/>
    <w:rsid w:val="00C31BFE"/>
    <w:rsid w:val="00C324AF"/>
    <w:rsid w:val="00C36E9F"/>
    <w:rsid w:val="00C37196"/>
    <w:rsid w:val="00C5555C"/>
    <w:rsid w:val="00C61640"/>
    <w:rsid w:val="00C62A22"/>
    <w:rsid w:val="00C642D9"/>
    <w:rsid w:val="00C65008"/>
    <w:rsid w:val="00C656D9"/>
    <w:rsid w:val="00C73239"/>
    <w:rsid w:val="00C74E6B"/>
    <w:rsid w:val="00C8162A"/>
    <w:rsid w:val="00C840E0"/>
    <w:rsid w:val="00C92E06"/>
    <w:rsid w:val="00C94B1B"/>
    <w:rsid w:val="00C973ED"/>
    <w:rsid w:val="00CA7933"/>
    <w:rsid w:val="00CB33FC"/>
    <w:rsid w:val="00CC316D"/>
    <w:rsid w:val="00CD4579"/>
    <w:rsid w:val="00CD706B"/>
    <w:rsid w:val="00CE4E8C"/>
    <w:rsid w:val="00CE6A4E"/>
    <w:rsid w:val="00CE7984"/>
    <w:rsid w:val="00CF13F4"/>
    <w:rsid w:val="00CF13FB"/>
    <w:rsid w:val="00D04512"/>
    <w:rsid w:val="00D05F9C"/>
    <w:rsid w:val="00D113BE"/>
    <w:rsid w:val="00D16A78"/>
    <w:rsid w:val="00D2220A"/>
    <w:rsid w:val="00D23697"/>
    <w:rsid w:val="00D264EE"/>
    <w:rsid w:val="00D30453"/>
    <w:rsid w:val="00D5205D"/>
    <w:rsid w:val="00D57B02"/>
    <w:rsid w:val="00D61B85"/>
    <w:rsid w:val="00D63BE9"/>
    <w:rsid w:val="00D71F5D"/>
    <w:rsid w:val="00D76964"/>
    <w:rsid w:val="00D8285C"/>
    <w:rsid w:val="00D854F9"/>
    <w:rsid w:val="00D86D89"/>
    <w:rsid w:val="00D953AE"/>
    <w:rsid w:val="00D96223"/>
    <w:rsid w:val="00D966DB"/>
    <w:rsid w:val="00D96A6B"/>
    <w:rsid w:val="00DA23FC"/>
    <w:rsid w:val="00DA537C"/>
    <w:rsid w:val="00DB465A"/>
    <w:rsid w:val="00DB5F2E"/>
    <w:rsid w:val="00DB7A74"/>
    <w:rsid w:val="00DD3AC3"/>
    <w:rsid w:val="00DD60D2"/>
    <w:rsid w:val="00DE4C12"/>
    <w:rsid w:val="00DF03D8"/>
    <w:rsid w:val="00DF0F06"/>
    <w:rsid w:val="00DF3CF2"/>
    <w:rsid w:val="00E0059B"/>
    <w:rsid w:val="00E00D8E"/>
    <w:rsid w:val="00E02666"/>
    <w:rsid w:val="00E07B81"/>
    <w:rsid w:val="00E25A96"/>
    <w:rsid w:val="00E267C8"/>
    <w:rsid w:val="00E26E8D"/>
    <w:rsid w:val="00E4038B"/>
    <w:rsid w:val="00E44029"/>
    <w:rsid w:val="00E55DFA"/>
    <w:rsid w:val="00E5738C"/>
    <w:rsid w:val="00E76AB3"/>
    <w:rsid w:val="00E8178E"/>
    <w:rsid w:val="00E83D87"/>
    <w:rsid w:val="00E90D27"/>
    <w:rsid w:val="00E93F21"/>
    <w:rsid w:val="00EB7C41"/>
    <w:rsid w:val="00EC64D4"/>
    <w:rsid w:val="00ED0EAE"/>
    <w:rsid w:val="00ED1DBE"/>
    <w:rsid w:val="00ED272A"/>
    <w:rsid w:val="00ED6DB1"/>
    <w:rsid w:val="00EF2759"/>
    <w:rsid w:val="00EF2DAA"/>
    <w:rsid w:val="00EF6DE1"/>
    <w:rsid w:val="00F02D70"/>
    <w:rsid w:val="00F06572"/>
    <w:rsid w:val="00F11C1E"/>
    <w:rsid w:val="00F17635"/>
    <w:rsid w:val="00F17D59"/>
    <w:rsid w:val="00F21DD4"/>
    <w:rsid w:val="00F227D3"/>
    <w:rsid w:val="00F23BF0"/>
    <w:rsid w:val="00F32A4E"/>
    <w:rsid w:val="00F32B77"/>
    <w:rsid w:val="00F35048"/>
    <w:rsid w:val="00F44B6A"/>
    <w:rsid w:val="00F51E3E"/>
    <w:rsid w:val="00F60B56"/>
    <w:rsid w:val="00F6143B"/>
    <w:rsid w:val="00F67317"/>
    <w:rsid w:val="00F7243D"/>
    <w:rsid w:val="00F75B53"/>
    <w:rsid w:val="00F81B3F"/>
    <w:rsid w:val="00F87D3A"/>
    <w:rsid w:val="00F923B8"/>
    <w:rsid w:val="00F9397A"/>
    <w:rsid w:val="00F93A80"/>
    <w:rsid w:val="00F95CD3"/>
    <w:rsid w:val="00FA1C4C"/>
    <w:rsid w:val="00FA2CA9"/>
    <w:rsid w:val="00FA66BE"/>
    <w:rsid w:val="00FB7903"/>
    <w:rsid w:val="00FC002D"/>
    <w:rsid w:val="00FC4277"/>
    <w:rsid w:val="00FC7C2F"/>
    <w:rsid w:val="00FD3A68"/>
    <w:rsid w:val="00FD4E25"/>
    <w:rsid w:val="00FD5D69"/>
    <w:rsid w:val="00FE390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A66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de-CH" w:eastAsia="en-US" w:bidi="ar-SA"/>
      </w:rPr>
    </w:rPrDefault>
    <w:pPrDefault>
      <w:pPr>
        <w:spacing w:after="240" w:line="24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qFormat="1"/>
    <w:lsdException w:name="heading 3" w:semiHidden="1" w:uiPriority="9" w:unhideWhenUsed="1" w:qFormat="1"/>
    <w:lsdException w:name="heading 4" w:semiHidden="1" w:uiPriority="9"/>
    <w:lsdException w:name="heading 5" w:semiHidden="1" w:uiPriority="9"/>
    <w:lsdException w:name="heading 6" w:semiHidden="1" w:uiPriority="9"/>
    <w:lsdException w:name="heading 7" w:semiHidden="1" w:uiPriority="9"/>
    <w:lsdException w:name="heading 8" w:semiHidden="1" w:uiPriority="9" w:qFormat="1"/>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semiHidden/>
    <w:qFormat/>
    <w:rsid w:val="008B2E99"/>
    <w:pPr>
      <w:tabs>
        <w:tab w:val="left" w:pos="284"/>
        <w:tab w:val="left" w:pos="851"/>
        <w:tab w:val="left" w:pos="1701"/>
        <w:tab w:val="left" w:pos="2552"/>
        <w:tab w:val="left" w:pos="3402"/>
        <w:tab w:val="left" w:pos="4253"/>
        <w:tab w:val="left" w:pos="5103"/>
        <w:tab w:val="left" w:pos="5954"/>
        <w:tab w:val="left" w:pos="6804"/>
        <w:tab w:val="left" w:pos="7655"/>
        <w:tab w:val="right" w:pos="8505"/>
      </w:tabs>
      <w:spacing w:after="0"/>
    </w:pPr>
    <w:rPr>
      <w:kern w:val="2"/>
    </w:rPr>
  </w:style>
  <w:style w:type="paragraph" w:styleId="berschrift1">
    <w:name w:val="heading 1"/>
    <w:basedOn w:val="Standard"/>
    <w:next w:val="Standard"/>
    <w:link w:val="berschrift1Zchn"/>
    <w:uiPriority w:val="9"/>
    <w:semiHidden/>
    <w:qFormat/>
    <w:rsid w:val="0034008B"/>
    <w:pPr>
      <w:keepNext/>
      <w:keepLines/>
      <w:numPr>
        <w:numId w:val="2"/>
      </w:numPr>
      <w:tabs>
        <w:tab w:val="clear" w:pos="284"/>
        <w:tab w:val="clear" w:pos="851"/>
        <w:tab w:val="clear" w:pos="1701"/>
        <w:tab w:val="clear" w:pos="2552"/>
        <w:tab w:val="clear" w:pos="3402"/>
        <w:tab w:val="clear" w:pos="4253"/>
        <w:tab w:val="clear" w:pos="5103"/>
        <w:tab w:val="clear" w:pos="5954"/>
        <w:tab w:val="clear" w:pos="6804"/>
        <w:tab w:val="clear" w:pos="7655"/>
        <w:tab w:val="clear" w:pos="8505"/>
      </w:tabs>
      <w:spacing w:before="240" w:line="389" w:lineRule="exact"/>
      <w:outlineLvl w:val="0"/>
    </w:pPr>
    <w:rPr>
      <w:rFonts w:asciiTheme="majorHAnsi" w:eastAsiaTheme="majorEastAsia" w:hAnsiTheme="majorHAnsi" w:cstheme="majorBidi"/>
      <w:b/>
      <w:bCs/>
      <w:color w:val="1A1918" w:themeColor="text1"/>
      <w:kern w:val="20"/>
      <w:sz w:val="32"/>
      <w:szCs w:val="28"/>
    </w:rPr>
  </w:style>
  <w:style w:type="paragraph" w:styleId="berschrift2">
    <w:name w:val="heading 2"/>
    <w:basedOn w:val="Standard"/>
    <w:next w:val="Standard"/>
    <w:link w:val="berschrift2Zchn"/>
    <w:uiPriority w:val="9"/>
    <w:semiHidden/>
    <w:qFormat/>
    <w:rsid w:val="0034008B"/>
    <w:pPr>
      <w:keepNext/>
      <w:keepLines/>
      <w:numPr>
        <w:ilvl w:val="1"/>
        <w:numId w:val="2"/>
      </w:numPr>
      <w:tabs>
        <w:tab w:val="clear" w:pos="284"/>
        <w:tab w:val="clear" w:pos="851"/>
        <w:tab w:val="clear" w:pos="1701"/>
        <w:tab w:val="clear" w:pos="2552"/>
        <w:tab w:val="clear" w:pos="3402"/>
        <w:tab w:val="clear" w:pos="4253"/>
        <w:tab w:val="clear" w:pos="5103"/>
        <w:tab w:val="clear" w:pos="5954"/>
        <w:tab w:val="clear" w:pos="6804"/>
        <w:tab w:val="clear" w:pos="7655"/>
        <w:tab w:val="clear" w:pos="8505"/>
      </w:tabs>
      <w:spacing w:before="240" w:line="240" w:lineRule="auto"/>
      <w:outlineLvl w:val="1"/>
    </w:pPr>
    <w:rPr>
      <w:rFonts w:asciiTheme="majorHAnsi" w:eastAsiaTheme="majorEastAsia" w:hAnsiTheme="majorHAnsi" w:cstheme="majorBidi"/>
      <w:b/>
      <w:color w:val="1A1918" w:themeColor="text1"/>
      <w:kern w:val="20"/>
      <w:sz w:val="24"/>
      <w:szCs w:val="26"/>
    </w:rPr>
  </w:style>
  <w:style w:type="paragraph" w:styleId="berschrift3">
    <w:name w:val="heading 3"/>
    <w:basedOn w:val="Standard"/>
    <w:next w:val="Standard"/>
    <w:link w:val="berschrift3Zchn"/>
    <w:uiPriority w:val="9"/>
    <w:semiHidden/>
    <w:qFormat/>
    <w:rsid w:val="0034008B"/>
    <w:pPr>
      <w:keepNext/>
      <w:keepLines/>
      <w:numPr>
        <w:ilvl w:val="2"/>
        <w:numId w:val="2"/>
      </w:numPr>
      <w:tabs>
        <w:tab w:val="clear" w:pos="284"/>
        <w:tab w:val="clear" w:pos="851"/>
        <w:tab w:val="clear" w:pos="1701"/>
        <w:tab w:val="clear" w:pos="2552"/>
        <w:tab w:val="clear" w:pos="3402"/>
        <w:tab w:val="clear" w:pos="4253"/>
        <w:tab w:val="clear" w:pos="5103"/>
        <w:tab w:val="clear" w:pos="5954"/>
        <w:tab w:val="clear" w:pos="6804"/>
        <w:tab w:val="clear" w:pos="7655"/>
        <w:tab w:val="clear" w:pos="8505"/>
      </w:tabs>
      <w:spacing w:before="240" w:line="240" w:lineRule="auto"/>
      <w:outlineLvl w:val="2"/>
    </w:pPr>
    <w:rPr>
      <w:rFonts w:asciiTheme="majorHAnsi" w:eastAsiaTheme="majorEastAsia" w:hAnsiTheme="majorHAnsi" w:cstheme="majorBidi"/>
      <w:b/>
      <w:color w:val="1A1918" w:themeColor="text1"/>
      <w:kern w:val="20"/>
      <w:szCs w:val="24"/>
    </w:rPr>
  </w:style>
  <w:style w:type="paragraph" w:styleId="berschrift4">
    <w:name w:val="heading 4"/>
    <w:basedOn w:val="Standard"/>
    <w:next w:val="Standard"/>
    <w:link w:val="berschrift4Zchn"/>
    <w:uiPriority w:val="9"/>
    <w:semiHidden/>
    <w:rsid w:val="008D51C1"/>
    <w:pPr>
      <w:keepNext/>
      <w:keepLines/>
      <w:numPr>
        <w:ilvl w:val="3"/>
        <w:numId w:val="2"/>
      </w:numPr>
      <w:spacing w:before="200"/>
      <w:outlineLvl w:val="3"/>
    </w:pPr>
    <w:rPr>
      <w:rFonts w:asciiTheme="majorHAnsi" w:eastAsiaTheme="majorEastAsia" w:hAnsiTheme="majorHAnsi" w:cstheme="majorBidi"/>
      <w:b/>
      <w:bCs/>
      <w:i/>
      <w:iCs/>
      <w:color w:val="702E52" w:themeColor="accent1"/>
    </w:rPr>
  </w:style>
  <w:style w:type="paragraph" w:styleId="berschrift5">
    <w:name w:val="heading 5"/>
    <w:basedOn w:val="Standard"/>
    <w:next w:val="Standard"/>
    <w:link w:val="berschrift5Zchn"/>
    <w:uiPriority w:val="9"/>
    <w:semiHidden/>
    <w:rsid w:val="008D51C1"/>
    <w:pPr>
      <w:keepNext/>
      <w:keepLines/>
      <w:numPr>
        <w:ilvl w:val="4"/>
        <w:numId w:val="2"/>
      </w:numPr>
      <w:spacing w:before="200"/>
      <w:outlineLvl w:val="4"/>
    </w:pPr>
    <w:rPr>
      <w:rFonts w:asciiTheme="majorHAnsi" w:eastAsiaTheme="majorEastAsia" w:hAnsiTheme="majorHAnsi" w:cstheme="majorBidi"/>
      <w:color w:val="371728" w:themeColor="accent1" w:themeShade="7F"/>
    </w:rPr>
  </w:style>
  <w:style w:type="paragraph" w:styleId="berschrift6">
    <w:name w:val="heading 6"/>
    <w:basedOn w:val="Standard"/>
    <w:next w:val="Standard"/>
    <w:link w:val="berschrift6Zchn"/>
    <w:uiPriority w:val="9"/>
    <w:semiHidden/>
    <w:rsid w:val="008D51C1"/>
    <w:pPr>
      <w:keepNext/>
      <w:keepLines/>
      <w:numPr>
        <w:ilvl w:val="5"/>
        <w:numId w:val="2"/>
      </w:numPr>
      <w:spacing w:before="200"/>
      <w:outlineLvl w:val="5"/>
    </w:pPr>
    <w:rPr>
      <w:rFonts w:asciiTheme="majorHAnsi" w:eastAsiaTheme="majorEastAsia" w:hAnsiTheme="majorHAnsi" w:cstheme="majorBidi"/>
      <w:i/>
      <w:iCs/>
      <w:color w:val="371728" w:themeColor="accent1" w:themeShade="7F"/>
    </w:rPr>
  </w:style>
  <w:style w:type="paragraph" w:styleId="berschrift7">
    <w:name w:val="heading 7"/>
    <w:basedOn w:val="Standard"/>
    <w:next w:val="Standard"/>
    <w:link w:val="berschrift7Zchn"/>
    <w:uiPriority w:val="9"/>
    <w:semiHidden/>
    <w:rsid w:val="008D51C1"/>
    <w:pPr>
      <w:keepNext/>
      <w:keepLines/>
      <w:numPr>
        <w:ilvl w:val="6"/>
        <w:numId w:val="2"/>
      </w:numPr>
      <w:spacing w:before="200"/>
      <w:outlineLvl w:val="6"/>
    </w:pPr>
    <w:rPr>
      <w:rFonts w:asciiTheme="majorHAnsi" w:eastAsiaTheme="majorEastAsia" w:hAnsiTheme="majorHAnsi" w:cstheme="majorBidi"/>
      <w:i/>
      <w:iCs/>
      <w:color w:val="55524F" w:themeColor="text1" w:themeTint="BF"/>
    </w:rPr>
  </w:style>
  <w:style w:type="paragraph" w:styleId="berschrift8">
    <w:name w:val="heading 8"/>
    <w:basedOn w:val="Standard"/>
    <w:next w:val="Standard"/>
    <w:link w:val="berschrift8Zchn"/>
    <w:uiPriority w:val="9"/>
    <w:semiHidden/>
    <w:qFormat/>
    <w:rsid w:val="008D51C1"/>
    <w:pPr>
      <w:keepNext/>
      <w:keepLines/>
      <w:numPr>
        <w:ilvl w:val="7"/>
        <w:numId w:val="2"/>
      </w:numPr>
      <w:spacing w:before="200"/>
      <w:outlineLvl w:val="7"/>
    </w:pPr>
    <w:rPr>
      <w:rFonts w:asciiTheme="majorHAnsi" w:eastAsiaTheme="majorEastAsia" w:hAnsiTheme="majorHAnsi" w:cstheme="majorBidi"/>
      <w:color w:val="55524F" w:themeColor="text1" w:themeTint="BF"/>
    </w:rPr>
  </w:style>
  <w:style w:type="paragraph" w:styleId="berschrift9">
    <w:name w:val="heading 9"/>
    <w:basedOn w:val="Standard"/>
    <w:next w:val="Standard"/>
    <w:link w:val="berschrift9Zchn"/>
    <w:uiPriority w:val="9"/>
    <w:semiHidden/>
    <w:rsid w:val="008D51C1"/>
    <w:pPr>
      <w:keepNext/>
      <w:keepLines/>
      <w:numPr>
        <w:ilvl w:val="8"/>
        <w:numId w:val="2"/>
      </w:numPr>
      <w:spacing w:before="200"/>
      <w:outlineLvl w:val="8"/>
    </w:pPr>
    <w:rPr>
      <w:rFonts w:asciiTheme="majorHAnsi" w:eastAsiaTheme="majorEastAsia" w:hAnsiTheme="majorHAnsi" w:cstheme="majorBidi"/>
      <w:i/>
      <w:iCs/>
      <w:color w:val="55524F" w:themeColor="text1" w:themeTint="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semiHidden/>
    <w:rsid w:val="00116F50"/>
    <w:rPr>
      <w:rFonts w:asciiTheme="majorHAnsi" w:eastAsiaTheme="majorEastAsia" w:hAnsiTheme="majorHAnsi" w:cstheme="majorBidi"/>
      <w:b/>
      <w:bCs/>
      <w:color w:val="1A1918" w:themeColor="text1"/>
      <w:kern w:val="20"/>
      <w:sz w:val="32"/>
      <w:szCs w:val="28"/>
    </w:rPr>
  </w:style>
  <w:style w:type="paragraph" w:styleId="Kopfzeile">
    <w:name w:val="header"/>
    <w:basedOn w:val="Standard"/>
    <w:link w:val="KopfzeileZchn"/>
    <w:uiPriority w:val="99"/>
    <w:semiHidden/>
    <w:rsid w:val="003017D9"/>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F5B8A"/>
    <w:rPr>
      <w:rFonts w:ascii="GoodHeadlineOT" w:hAnsi="GoodHeadlineOT"/>
      <w:b w:val="0"/>
      <w:i w:val="0"/>
      <w:sz w:val="23"/>
    </w:rPr>
  </w:style>
  <w:style w:type="paragraph" w:styleId="Fuzeile">
    <w:name w:val="footer"/>
    <w:basedOn w:val="Standard"/>
    <w:link w:val="FuzeileZchn"/>
    <w:uiPriority w:val="99"/>
    <w:semiHidden/>
    <w:rsid w:val="003017D9"/>
    <w:pPr>
      <w:tabs>
        <w:tab w:val="center" w:pos="4536"/>
        <w:tab w:val="right" w:pos="9072"/>
      </w:tabs>
      <w:spacing w:line="240" w:lineRule="auto"/>
    </w:pPr>
  </w:style>
  <w:style w:type="character" w:customStyle="1" w:styleId="FuzeileZchn">
    <w:name w:val="Fußzeile Zchn"/>
    <w:basedOn w:val="Absatz-Standardschriftart"/>
    <w:link w:val="Fuzeile"/>
    <w:uiPriority w:val="99"/>
    <w:semiHidden/>
    <w:rsid w:val="007F5B8A"/>
    <w:rPr>
      <w:rFonts w:ascii="GoodHeadlineOT" w:hAnsi="GoodHeadlineOT"/>
      <w:b w:val="0"/>
      <w:i w:val="0"/>
      <w:sz w:val="23"/>
    </w:rPr>
  </w:style>
  <w:style w:type="paragraph" w:customStyle="1" w:styleId="KLAbsatz">
    <w:name w:val="KL Absatz"/>
    <w:basedOn w:val="EinfAbs"/>
    <w:qFormat/>
    <w:rsid w:val="000E687F"/>
    <w:rPr>
      <w:rFonts w:ascii="Arial" w:hAnsi="Arial" w:cs="Arial"/>
      <w:color w:val="1A1918" w:themeColor="text1"/>
      <w:sz w:val="20"/>
      <w:szCs w:val="20"/>
      <w:lang w:val="de-CH"/>
    </w:rPr>
  </w:style>
  <w:style w:type="paragraph" w:styleId="Sprechblasentext">
    <w:name w:val="Balloon Text"/>
    <w:basedOn w:val="Standard"/>
    <w:link w:val="SprechblasentextZchn"/>
    <w:uiPriority w:val="99"/>
    <w:semiHidden/>
    <w:unhideWhenUsed/>
    <w:rsid w:val="00EC64D4"/>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C64D4"/>
    <w:rPr>
      <w:rFonts w:ascii="Tahoma" w:hAnsi="Tahoma" w:cs="Tahoma"/>
      <w:b w:val="0"/>
      <w:i w:val="0"/>
      <w:sz w:val="16"/>
      <w:szCs w:val="16"/>
    </w:rPr>
  </w:style>
  <w:style w:type="character" w:styleId="SchwacheHervorhebung">
    <w:name w:val="Subtle Emphasis"/>
    <w:basedOn w:val="Absatz-Standardschriftart"/>
    <w:uiPriority w:val="19"/>
    <w:semiHidden/>
    <w:rsid w:val="00C5555C"/>
    <w:rPr>
      <w:rFonts w:ascii="GoodHeadlineOT" w:hAnsi="GoodHeadlineOT"/>
      <w:b w:val="0"/>
      <w:i/>
      <w:iCs/>
      <w:color w:val="55524F" w:themeColor="text1" w:themeTint="BF"/>
      <w:sz w:val="23"/>
    </w:rPr>
  </w:style>
  <w:style w:type="character" w:styleId="Platzhaltertext">
    <w:name w:val="Placeholder Text"/>
    <w:basedOn w:val="Absatz-Standardschriftart"/>
    <w:uiPriority w:val="99"/>
    <w:semiHidden/>
    <w:rsid w:val="00105AFF"/>
    <w:rPr>
      <w:rFonts w:ascii="GoodHeadlineOT" w:hAnsi="GoodHeadlineOT"/>
      <w:b w:val="0"/>
      <w:i w:val="0"/>
      <w:color w:val="808080"/>
      <w:sz w:val="23"/>
    </w:rPr>
  </w:style>
  <w:style w:type="numbering" w:customStyle="1" w:styleId="PENAufzaehlungZeichen">
    <w:name w:val="PEN_Aufzaehlung_Zeichen"/>
    <w:uiPriority w:val="99"/>
    <w:rsid w:val="007E26A9"/>
    <w:pPr>
      <w:numPr>
        <w:numId w:val="1"/>
      </w:numPr>
    </w:pPr>
  </w:style>
  <w:style w:type="paragraph" w:styleId="Listenabsatz">
    <w:name w:val="List Paragraph"/>
    <w:basedOn w:val="Standard"/>
    <w:uiPriority w:val="34"/>
    <w:semiHidden/>
    <w:qFormat/>
    <w:rsid w:val="007E26A9"/>
    <w:pPr>
      <w:ind w:left="720"/>
      <w:contextualSpacing/>
    </w:pPr>
  </w:style>
  <w:style w:type="character" w:styleId="Hyperlink">
    <w:name w:val="Hyperlink"/>
    <w:basedOn w:val="Absatz-Standardschriftart"/>
    <w:uiPriority w:val="99"/>
    <w:rsid w:val="00BA28B7"/>
    <w:rPr>
      <w:rFonts w:ascii="Arial" w:hAnsi="Arial"/>
      <w:b w:val="0"/>
      <w:i w:val="0"/>
      <w:color w:val="auto"/>
      <w:sz w:val="20"/>
      <w:u w:val="single"/>
    </w:rPr>
  </w:style>
  <w:style w:type="character" w:styleId="Hervorhebung">
    <w:name w:val="Emphasis"/>
    <w:basedOn w:val="Absatz-Standardschriftart"/>
    <w:uiPriority w:val="20"/>
    <w:semiHidden/>
    <w:rsid w:val="00C5555C"/>
    <w:rPr>
      <w:rFonts w:ascii="GoodHeadlineOT" w:hAnsi="GoodHeadlineOT"/>
      <w:b w:val="0"/>
      <w:i/>
      <w:iCs/>
      <w:sz w:val="23"/>
    </w:rPr>
  </w:style>
  <w:style w:type="paragraph" w:customStyle="1" w:styleId="KLTitel">
    <w:name w:val="KL Titel"/>
    <w:basedOn w:val="KLAbsatz"/>
    <w:qFormat/>
    <w:rsid w:val="0063437A"/>
    <w:rPr>
      <w:b/>
      <w:bCs/>
      <w:sz w:val="36"/>
      <w:szCs w:val="36"/>
    </w:rPr>
  </w:style>
  <w:style w:type="table" w:styleId="Tabellenraster">
    <w:name w:val="Table Grid"/>
    <w:basedOn w:val="NormaleTabelle"/>
    <w:uiPriority w:val="59"/>
    <w:rsid w:val="006745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ivesZitat">
    <w:name w:val="Intense Quote"/>
    <w:basedOn w:val="Standard"/>
    <w:next w:val="Standard"/>
    <w:link w:val="IntensivesZitatZchn"/>
    <w:uiPriority w:val="30"/>
    <w:semiHidden/>
    <w:rsid w:val="00C5555C"/>
    <w:pPr>
      <w:pBdr>
        <w:top w:val="single" w:sz="4" w:space="10" w:color="A7A7A7"/>
        <w:bottom w:val="single" w:sz="4" w:space="10" w:color="A7A7A7"/>
      </w:pBdr>
      <w:spacing w:before="360" w:after="360"/>
      <w:ind w:left="864" w:right="864"/>
      <w:jc w:val="center"/>
    </w:pPr>
    <w:rPr>
      <w:i/>
      <w:iCs/>
      <w:color w:val="A7A7A7"/>
    </w:rPr>
  </w:style>
  <w:style w:type="table" w:styleId="HelleSchattierung-Akzent1">
    <w:name w:val="Light Shading Accent 1"/>
    <w:basedOn w:val="NormaleTabelle"/>
    <w:uiPriority w:val="60"/>
    <w:rsid w:val="001063FB"/>
    <w:pPr>
      <w:spacing w:after="0" w:line="240" w:lineRule="auto"/>
    </w:pPr>
    <w:rPr>
      <w:color w:val="53223D" w:themeColor="accent1" w:themeShade="BF"/>
    </w:rPr>
    <w:tblPr>
      <w:tblStyleRowBandSize w:val="1"/>
      <w:tblStyleColBandSize w:val="1"/>
      <w:tblBorders>
        <w:top w:val="single" w:sz="8" w:space="0" w:color="702E52" w:themeColor="accent1"/>
        <w:bottom w:val="single" w:sz="8" w:space="0" w:color="702E52" w:themeColor="accent1"/>
      </w:tblBorders>
    </w:tblPr>
    <w:tblStylePr w:type="firstRow">
      <w:pPr>
        <w:spacing w:before="0" w:after="0" w:line="240" w:lineRule="auto"/>
      </w:pPr>
      <w:rPr>
        <w:b/>
        <w:bCs/>
      </w:rPr>
      <w:tblPr/>
      <w:tcPr>
        <w:tcBorders>
          <w:top w:val="single" w:sz="8" w:space="0" w:color="702E52" w:themeColor="accent1"/>
          <w:left w:val="nil"/>
          <w:bottom w:val="single" w:sz="8" w:space="0" w:color="702E52" w:themeColor="accent1"/>
          <w:right w:val="nil"/>
          <w:insideH w:val="nil"/>
          <w:insideV w:val="nil"/>
        </w:tcBorders>
      </w:tcPr>
    </w:tblStylePr>
    <w:tblStylePr w:type="lastRow">
      <w:pPr>
        <w:spacing w:before="0" w:after="0" w:line="240" w:lineRule="auto"/>
      </w:pPr>
      <w:rPr>
        <w:b/>
        <w:bCs/>
      </w:rPr>
      <w:tblPr/>
      <w:tcPr>
        <w:tcBorders>
          <w:top w:val="single" w:sz="8" w:space="0" w:color="702E52" w:themeColor="accent1"/>
          <w:left w:val="nil"/>
          <w:bottom w:val="single" w:sz="8" w:space="0" w:color="702E5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C1D5" w:themeFill="accent1" w:themeFillTint="3F"/>
      </w:tcPr>
    </w:tblStylePr>
    <w:tblStylePr w:type="band1Horz">
      <w:tblPr/>
      <w:tcPr>
        <w:tcBorders>
          <w:left w:val="nil"/>
          <w:right w:val="nil"/>
          <w:insideH w:val="nil"/>
          <w:insideV w:val="nil"/>
        </w:tcBorders>
        <w:shd w:val="clear" w:color="auto" w:fill="E5C1D5" w:themeFill="accent1" w:themeFillTint="3F"/>
      </w:tcPr>
    </w:tblStylePr>
  </w:style>
  <w:style w:type="character" w:customStyle="1" w:styleId="berschrift2Zchn">
    <w:name w:val="Überschrift 2 Zchn"/>
    <w:basedOn w:val="Absatz-Standardschriftart"/>
    <w:link w:val="berschrift2"/>
    <w:uiPriority w:val="9"/>
    <w:semiHidden/>
    <w:rsid w:val="00116F50"/>
    <w:rPr>
      <w:rFonts w:asciiTheme="majorHAnsi" w:eastAsiaTheme="majorEastAsia" w:hAnsiTheme="majorHAnsi" w:cstheme="majorBidi"/>
      <w:b/>
      <w:color w:val="1A1918" w:themeColor="text1"/>
      <w:kern w:val="20"/>
      <w:sz w:val="24"/>
      <w:szCs w:val="26"/>
    </w:rPr>
  </w:style>
  <w:style w:type="character" w:customStyle="1" w:styleId="berschrift3Zchn">
    <w:name w:val="Überschrift 3 Zchn"/>
    <w:basedOn w:val="Absatz-Standardschriftart"/>
    <w:link w:val="berschrift3"/>
    <w:uiPriority w:val="9"/>
    <w:semiHidden/>
    <w:rsid w:val="00116F50"/>
    <w:rPr>
      <w:rFonts w:asciiTheme="majorHAnsi" w:eastAsiaTheme="majorEastAsia" w:hAnsiTheme="majorHAnsi" w:cstheme="majorBidi"/>
      <w:b/>
      <w:color w:val="1A1918" w:themeColor="text1"/>
      <w:kern w:val="20"/>
      <w:szCs w:val="24"/>
    </w:rPr>
  </w:style>
  <w:style w:type="character" w:customStyle="1" w:styleId="IntensivesZitatZchn">
    <w:name w:val="Intensives Zitat Zchn"/>
    <w:basedOn w:val="Absatz-Standardschriftart"/>
    <w:link w:val="IntensivesZitat"/>
    <w:uiPriority w:val="30"/>
    <w:semiHidden/>
    <w:rsid w:val="00082371"/>
    <w:rPr>
      <w:rFonts w:ascii="GoodHeadlineOT" w:hAnsi="GoodHeadlineOT"/>
      <w:b w:val="0"/>
      <w:i/>
      <w:iCs/>
      <w:color w:val="A7A7A7"/>
      <w:kern w:val="2"/>
      <w:sz w:val="23"/>
    </w:rPr>
  </w:style>
  <w:style w:type="character" w:styleId="SchwacherVerweis">
    <w:name w:val="Subtle Reference"/>
    <w:basedOn w:val="Absatz-Standardschriftart"/>
    <w:uiPriority w:val="31"/>
    <w:semiHidden/>
    <w:rsid w:val="00C5555C"/>
    <w:rPr>
      <w:rFonts w:ascii="GoodHeadlineOT" w:hAnsi="GoodHeadlineOT"/>
      <w:b w:val="0"/>
      <w:i w:val="0"/>
      <w:smallCaps/>
      <w:color w:val="A7A7A7"/>
      <w:sz w:val="23"/>
    </w:rPr>
  </w:style>
  <w:style w:type="character" w:styleId="IntensiverVerweis">
    <w:name w:val="Intense Reference"/>
    <w:basedOn w:val="Absatz-Standardschriftart"/>
    <w:uiPriority w:val="32"/>
    <w:semiHidden/>
    <w:rsid w:val="00C5555C"/>
    <w:rPr>
      <w:rFonts w:ascii="GoodHeadlineOT" w:hAnsi="GoodHeadlineOT"/>
      <w:b/>
      <w:bCs/>
      <w:i w:val="0"/>
      <w:smallCaps/>
      <w:color w:val="A7A7A7"/>
      <w:spacing w:val="5"/>
      <w:sz w:val="23"/>
    </w:rPr>
  </w:style>
  <w:style w:type="character" w:styleId="Buchtitel">
    <w:name w:val="Book Title"/>
    <w:basedOn w:val="Absatz-Standardschriftart"/>
    <w:uiPriority w:val="33"/>
    <w:semiHidden/>
    <w:rsid w:val="00C5555C"/>
    <w:rPr>
      <w:rFonts w:ascii="GoodHeadlineOT" w:hAnsi="GoodHeadlineOT"/>
      <w:b/>
      <w:bCs/>
      <w:i/>
      <w:iCs/>
      <w:spacing w:val="5"/>
      <w:sz w:val="23"/>
    </w:rPr>
  </w:style>
  <w:style w:type="table" w:customStyle="1" w:styleId="TabellemithellemGitternetz1">
    <w:name w:val="Tabelle mit hellem Gitternetz1"/>
    <w:basedOn w:val="NormaleTabelle"/>
    <w:uiPriority w:val="40"/>
    <w:rsid w:val="00FC427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EinfacheTabelle11">
    <w:name w:val="Einfache Tabelle 11"/>
    <w:basedOn w:val="NormaleTabelle"/>
    <w:uiPriority w:val="41"/>
    <w:rsid w:val="00F9397A"/>
    <w:pPr>
      <w:spacing w:after="0" w:line="180" w:lineRule="exact"/>
    </w:pPr>
    <w:rPr>
      <w:kern w:val="2"/>
      <w:sz w:val="15"/>
    </w:rPr>
    <w:tblPr>
      <w:tblStyleRowBandSize w:val="1"/>
      <w:tblStyleColBandSize w:val="1"/>
      <w:tblBorders>
        <w:top w:val="single" w:sz="4" w:space="0" w:color="1A1918" w:themeColor="text1"/>
      </w:tblBorders>
      <w:tblCellMar>
        <w:left w:w="0" w:type="dxa"/>
        <w:right w:w="0"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itternetztabelle1hellAkzent31">
    <w:name w:val="Gitternetztabelle 1 hell  – Akzent 31"/>
    <w:basedOn w:val="NormaleTabelle"/>
    <w:uiPriority w:val="46"/>
    <w:rsid w:val="00D30453"/>
    <w:pPr>
      <w:spacing w:after="0" w:line="240" w:lineRule="auto"/>
    </w:pPr>
    <w:tblPr>
      <w:tblStyleRowBandSize w:val="1"/>
      <w:tblStyleColBandSize w:val="1"/>
      <w:tblBorders>
        <w:top w:val="single" w:sz="4" w:space="0" w:color="CDE4B2" w:themeColor="accent3" w:themeTint="66"/>
        <w:left w:val="single" w:sz="4" w:space="0" w:color="CDE4B2" w:themeColor="accent3" w:themeTint="66"/>
        <w:bottom w:val="single" w:sz="4" w:space="0" w:color="CDE4B2" w:themeColor="accent3" w:themeTint="66"/>
        <w:right w:val="single" w:sz="4" w:space="0" w:color="CDE4B2" w:themeColor="accent3" w:themeTint="66"/>
        <w:insideH w:val="single" w:sz="4" w:space="0" w:color="CDE4B2" w:themeColor="accent3" w:themeTint="66"/>
        <w:insideV w:val="single" w:sz="4" w:space="0" w:color="CDE4B2" w:themeColor="accent3" w:themeTint="66"/>
      </w:tblBorders>
    </w:tblPr>
    <w:tblStylePr w:type="firstRow">
      <w:rPr>
        <w:b/>
        <w:bCs/>
      </w:rPr>
      <w:tblPr/>
      <w:tcPr>
        <w:tcBorders>
          <w:bottom w:val="single" w:sz="12" w:space="0" w:color="B4D78C" w:themeColor="accent3" w:themeTint="99"/>
        </w:tcBorders>
      </w:tcPr>
    </w:tblStylePr>
    <w:tblStylePr w:type="lastRow">
      <w:rPr>
        <w:b/>
        <w:bCs/>
      </w:rPr>
      <w:tblPr/>
      <w:tcPr>
        <w:tcBorders>
          <w:top w:val="double" w:sz="2" w:space="0" w:color="B4D78C" w:themeColor="accent3" w:themeTint="99"/>
        </w:tcBorders>
      </w:tcPr>
    </w:tblStylePr>
    <w:tblStylePr w:type="firstCol">
      <w:rPr>
        <w:b/>
        <w:bCs/>
      </w:rPr>
    </w:tblStylePr>
    <w:tblStylePr w:type="lastCol">
      <w:rPr>
        <w:b/>
        <w:bCs/>
      </w:rPr>
    </w:tblStylePr>
  </w:style>
  <w:style w:type="paragraph" w:styleId="Zitat">
    <w:name w:val="Quote"/>
    <w:basedOn w:val="Standard"/>
    <w:next w:val="Standard"/>
    <w:link w:val="ZitatZchn"/>
    <w:uiPriority w:val="29"/>
    <w:semiHidden/>
    <w:rsid w:val="002D7A8C"/>
    <w:rPr>
      <w:i/>
      <w:iCs/>
      <w:color w:val="1A1918" w:themeColor="text1"/>
    </w:rPr>
  </w:style>
  <w:style w:type="character" w:customStyle="1" w:styleId="ZitatZchn">
    <w:name w:val="Zitat Zchn"/>
    <w:basedOn w:val="Absatz-Standardschriftart"/>
    <w:link w:val="Zitat"/>
    <w:uiPriority w:val="29"/>
    <w:semiHidden/>
    <w:rsid w:val="00082371"/>
    <w:rPr>
      <w:rFonts w:ascii="GoodHeadlineOT" w:hAnsi="GoodHeadlineOT"/>
      <w:b w:val="0"/>
      <w:i/>
      <w:iCs/>
      <w:color w:val="1A1918" w:themeColor="text1"/>
      <w:kern w:val="2"/>
      <w:sz w:val="23"/>
    </w:rPr>
  </w:style>
  <w:style w:type="character" w:customStyle="1" w:styleId="berschrift4Zchn">
    <w:name w:val="Überschrift 4 Zchn"/>
    <w:basedOn w:val="Absatz-Standardschriftart"/>
    <w:link w:val="berschrift4"/>
    <w:uiPriority w:val="9"/>
    <w:semiHidden/>
    <w:rsid w:val="008D51C1"/>
    <w:rPr>
      <w:rFonts w:asciiTheme="majorHAnsi" w:eastAsiaTheme="majorEastAsia" w:hAnsiTheme="majorHAnsi" w:cstheme="majorBidi"/>
      <w:b/>
      <w:bCs/>
      <w:i/>
      <w:iCs/>
      <w:color w:val="702E52" w:themeColor="accent1"/>
      <w:kern w:val="2"/>
    </w:rPr>
  </w:style>
  <w:style w:type="character" w:customStyle="1" w:styleId="berschrift5Zchn">
    <w:name w:val="Überschrift 5 Zchn"/>
    <w:basedOn w:val="Absatz-Standardschriftart"/>
    <w:link w:val="berschrift5"/>
    <w:uiPriority w:val="9"/>
    <w:semiHidden/>
    <w:rsid w:val="008D51C1"/>
    <w:rPr>
      <w:rFonts w:asciiTheme="majorHAnsi" w:eastAsiaTheme="majorEastAsia" w:hAnsiTheme="majorHAnsi" w:cstheme="majorBidi"/>
      <w:color w:val="371728" w:themeColor="accent1" w:themeShade="7F"/>
      <w:kern w:val="2"/>
    </w:rPr>
  </w:style>
  <w:style w:type="character" w:customStyle="1" w:styleId="berschrift6Zchn">
    <w:name w:val="Überschrift 6 Zchn"/>
    <w:basedOn w:val="Absatz-Standardschriftart"/>
    <w:link w:val="berschrift6"/>
    <w:uiPriority w:val="9"/>
    <w:semiHidden/>
    <w:rsid w:val="008D51C1"/>
    <w:rPr>
      <w:rFonts w:asciiTheme="majorHAnsi" w:eastAsiaTheme="majorEastAsia" w:hAnsiTheme="majorHAnsi" w:cstheme="majorBidi"/>
      <w:i/>
      <w:iCs/>
      <w:color w:val="371728" w:themeColor="accent1" w:themeShade="7F"/>
      <w:kern w:val="2"/>
    </w:rPr>
  </w:style>
  <w:style w:type="character" w:customStyle="1" w:styleId="berschrift7Zchn">
    <w:name w:val="Überschrift 7 Zchn"/>
    <w:basedOn w:val="Absatz-Standardschriftart"/>
    <w:link w:val="berschrift7"/>
    <w:uiPriority w:val="9"/>
    <w:semiHidden/>
    <w:rsid w:val="008D51C1"/>
    <w:rPr>
      <w:rFonts w:asciiTheme="majorHAnsi" w:eastAsiaTheme="majorEastAsia" w:hAnsiTheme="majorHAnsi" w:cstheme="majorBidi"/>
      <w:i/>
      <w:iCs/>
      <w:color w:val="55524F" w:themeColor="text1" w:themeTint="BF"/>
      <w:kern w:val="2"/>
    </w:rPr>
  </w:style>
  <w:style w:type="character" w:customStyle="1" w:styleId="berschrift8Zchn">
    <w:name w:val="Überschrift 8 Zchn"/>
    <w:basedOn w:val="Absatz-Standardschriftart"/>
    <w:link w:val="berschrift8"/>
    <w:uiPriority w:val="9"/>
    <w:semiHidden/>
    <w:rsid w:val="008D51C1"/>
    <w:rPr>
      <w:rFonts w:asciiTheme="majorHAnsi" w:eastAsiaTheme="majorEastAsia" w:hAnsiTheme="majorHAnsi" w:cstheme="majorBidi"/>
      <w:color w:val="55524F" w:themeColor="text1" w:themeTint="BF"/>
      <w:kern w:val="2"/>
    </w:rPr>
  </w:style>
  <w:style w:type="character" w:customStyle="1" w:styleId="berschrift9Zchn">
    <w:name w:val="Überschrift 9 Zchn"/>
    <w:basedOn w:val="Absatz-Standardschriftart"/>
    <w:link w:val="berschrift9"/>
    <w:uiPriority w:val="9"/>
    <w:semiHidden/>
    <w:rsid w:val="008D51C1"/>
    <w:rPr>
      <w:rFonts w:asciiTheme="majorHAnsi" w:eastAsiaTheme="majorEastAsia" w:hAnsiTheme="majorHAnsi" w:cstheme="majorBidi"/>
      <w:i/>
      <w:iCs/>
      <w:color w:val="55524F" w:themeColor="text1" w:themeTint="BF"/>
      <w:kern w:val="2"/>
    </w:rPr>
  </w:style>
  <w:style w:type="paragraph" w:styleId="Funotentext">
    <w:name w:val="footnote text"/>
    <w:basedOn w:val="Standard"/>
    <w:link w:val="FunotentextZchn"/>
    <w:uiPriority w:val="99"/>
    <w:semiHidden/>
    <w:rsid w:val="0034008B"/>
    <w:pPr>
      <w:spacing w:line="240" w:lineRule="auto"/>
      <w:ind w:right="2552"/>
    </w:pPr>
    <w:rPr>
      <w:rFonts w:ascii="Riforma Office TT" w:hAnsi="Riforma Office TT"/>
      <w:sz w:val="15"/>
    </w:rPr>
  </w:style>
  <w:style w:type="paragraph" w:styleId="Verzeichnis1">
    <w:name w:val="toc 1"/>
    <w:basedOn w:val="Standard"/>
    <w:next w:val="Standard"/>
    <w:autoRedefine/>
    <w:uiPriority w:val="39"/>
    <w:rsid w:val="00626B13"/>
    <w:pPr>
      <w:tabs>
        <w:tab w:val="clear" w:pos="284"/>
        <w:tab w:val="clear" w:pos="1701"/>
        <w:tab w:val="clear" w:pos="2552"/>
        <w:tab w:val="clear" w:pos="3402"/>
        <w:tab w:val="clear" w:pos="4253"/>
        <w:tab w:val="clear" w:pos="5103"/>
        <w:tab w:val="clear" w:pos="5954"/>
        <w:tab w:val="clear" w:pos="6804"/>
        <w:tab w:val="clear" w:pos="7655"/>
        <w:tab w:val="clear" w:pos="8505"/>
        <w:tab w:val="right" w:leader="dot" w:pos="9065"/>
      </w:tabs>
      <w:spacing w:after="120"/>
    </w:pPr>
    <w:rPr>
      <w:rFonts w:ascii="Arial" w:hAnsi="Arial"/>
    </w:rPr>
  </w:style>
  <w:style w:type="paragraph" w:styleId="Verzeichnis2">
    <w:name w:val="toc 2"/>
    <w:basedOn w:val="Verzeichnis1"/>
    <w:next w:val="Standard"/>
    <w:autoRedefine/>
    <w:uiPriority w:val="39"/>
    <w:rsid w:val="00626B13"/>
    <w:rPr>
      <w:noProof/>
    </w:rPr>
  </w:style>
  <w:style w:type="paragraph" w:styleId="Verzeichnis3">
    <w:name w:val="toc 3"/>
    <w:basedOn w:val="Verzeichnis1"/>
    <w:next w:val="Standard"/>
    <w:autoRedefine/>
    <w:uiPriority w:val="39"/>
    <w:rsid w:val="00626B13"/>
    <w:rPr>
      <w:noProof/>
    </w:rPr>
  </w:style>
  <w:style w:type="character" w:customStyle="1" w:styleId="FunotentextZchn">
    <w:name w:val="Fußnotentext Zchn"/>
    <w:basedOn w:val="Absatz-Standardschriftart"/>
    <w:link w:val="Funotentext"/>
    <w:uiPriority w:val="99"/>
    <w:semiHidden/>
    <w:rsid w:val="00116F50"/>
    <w:rPr>
      <w:rFonts w:ascii="Riforma Office TT" w:hAnsi="Riforma Office TT"/>
      <w:b w:val="0"/>
      <w:i w:val="0"/>
      <w:kern w:val="2"/>
      <w:sz w:val="15"/>
    </w:rPr>
  </w:style>
  <w:style w:type="paragraph" w:styleId="Verzeichnis4">
    <w:name w:val="toc 4"/>
    <w:basedOn w:val="Standard"/>
    <w:next w:val="Standard"/>
    <w:autoRedefine/>
    <w:uiPriority w:val="39"/>
    <w:semiHidden/>
    <w:unhideWhenUsed/>
    <w:rsid w:val="002725A1"/>
    <w:pPr>
      <w:tabs>
        <w:tab w:val="clear" w:pos="284"/>
        <w:tab w:val="clear" w:pos="851"/>
        <w:tab w:val="clear" w:pos="1701"/>
        <w:tab w:val="clear" w:pos="2552"/>
        <w:tab w:val="clear" w:pos="3402"/>
        <w:tab w:val="clear" w:pos="4253"/>
        <w:tab w:val="clear" w:pos="5103"/>
        <w:tab w:val="clear" w:pos="5954"/>
        <w:tab w:val="clear" w:pos="6804"/>
        <w:tab w:val="clear" w:pos="7655"/>
        <w:tab w:val="clear" w:pos="8505"/>
      </w:tabs>
      <w:spacing w:after="100"/>
      <w:ind w:left="600"/>
    </w:pPr>
  </w:style>
  <w:style w:type="character" w:styleId="Funotenzeichen">
    <w:name w:val="footnote reference"/>
    <w:basedOn w:val="Absatz-Standardschriftart"/>
    <w:uiPriority w:val="99"/>
    <w:semiHidden/>
    <w:rsid w:val="00A24309"/>
    <w:rPr>
      <w:rFonts w:ascii="GoodHeadlineOT" w:hAnsi="GoodHeadlineOT"/>
      <w:b w:val="0"/>
      <w:i w:val="0"/>
      <w:sz w:val="23"/>
      <w:vertAlign w:val="superscript"/>
    </w:rPr>
  </w:style>
  <w:style w:type="character" w:styleId="BesuchterLink">
    <w:name w:val="FollowedHyperlink"/>
    <w:basedOn w:val="Absatz-Standardschriftart"/>
    <w:uiPriority w:val="99"/>
    <w:semiHidden/>
    <w:unhideWhenUsed/>
    <w:rsid w:val="00C324AF"/>
    <w:rPr>
      <w:rFonts w:ascii="GoodHeadlineOT" w:hAnsi="GoodHeadlineOT"/>
      <w:b w:val="0"/>
      <w:i w:val="0"/>
      <w:color w:val="4C4D4C" w:themeColor="followedHyperlink"/>
      <w:sz w:val="23"/>
      <w:u w:val="single"/>
    </w:rPr>
  </w:style>
  <w:style w:type="character" w:styleId="Seitenzahl">
    <w:name w:val="page number"/>
    <w:basedOn w:val="Absatz-Standardschriftart"/>
    <w:uiPriority w:val="99"/>
    <w:semiHidden/>
    <w:unhideWhenUsed/>
    <w:rsid w:val="00C324AF"/>
    <w:rPr>
      <w:rFonts w:ascii="GoodHeadlineOT" w:hAnsi="GoodHeadlineOT"/>
      <w:b w:val="0"/>
      <w:i w:val="0"/>
      <w:sz w:val="23"/>
    </w:rPr>
  </w:style>
  <w:style w:type="character" w:styleId="NichtaufgelsteErwhnung">
    <w:name w:val="Unresolved Mention"/>
    <w:basedOn w:val="Absatz-Standardschriftart"/>
    <w:uiPriority w:val="99"/>
    <w:semiHidden/>
    <w:unhideWhenUsed/>
    <w:rsid w:val="0036456C"/>
    <w:rPr>
      <w:color w:val="605E5C"/>
      <w:shd w:val="clear" w:color="auto" w:fill="E1DFDD"/>
    </w:rPr>
  </w:style>
  <w:style w:type="paragraph" w:customStyle="1" w:styleId="KLAbsatzAufzhlung">
    <w:name w:val="KL Absatz Aufzählung"/>
    <w:basedOn w:val="Standard"/>
    <w:qFormat/>
    <w:rsid w:val="00F227D3"/>
    <w:pPr>
      <w:numPr>
        <w:numId w:val="9"/>
      </w:numPr>
      <w:tabs>
        <w:tab w:val="clear" w:pos="284"/>
        <w:tab w:val="clear" w:pos="851"/>
        <w:tab w:val="clear" w:pos="1701"/>
        <w:tab w:val="clear" w:pos="2552"/>
        <w:tab w:val="clear" w:pos="3402"/>
        <w:tab w:val="clear" w:pos="4253"/>
        <w:tab w:val="clear" w:pos="5103"/>
        <w:tab w:val="clear" w:pos="5954"/>
        <w:tab w:val="clear" w:pos="6804"/>
        <w:tab w:val="clear" w:pos="7655"/>
        <w:tab w:val="clear" w:pos="8505"/>
        <w:tab w:val="left" w:pos="3339"/>
      </w:tabs>
      <w:snapToGrid w:val="0"/>
      <w:spacing w:line="280" w:lineRule="exact"/>
      <w:jc w:val="both"/>
    </w:pPr>
    <w:rPr>
      <w:rFonts w:ascii="Arial" w:hAnsi="Arial" w:cs="Arial"/>
      <w:color w:val="1A1918" w:themeColor="text1"/>
    </w:rPr>
  </w:style>
  <w:style w:type="paragraph" w:customStyle="1" w:styleId="EinfAbs">
    <w:name w:val="[Einf. Abs.]"/>
    <w:basedOn w:val="Standard"/>
    <w:uiPriority w:val="99"/>
    <w:rsid w:val="00813D03"/>
    <w:pPr>
      <w:tabs>
        <w:tab w:val="clear" w:pos="284"/>
        <w:tab w:val="clear" w:pos="851"/>
        <w:tab w:val="clear" w:pos="1701"/>
        <w:tab w:val="clear" w:pos="2552"/>
        <w:tab w:val="clear" w:pos="3402"/>
        <w:tab w:val="clear" w:pos="4253"/>
        <w:tab w:val="clear" w:pos="5103"/>
        <w:tab w:val="clear" w:pos="5954"/>
        <w:tab w:val="clear" w:pos="6804"/>
        <w:tab w:val="clear" w:pos="7655"/>
        <w:tab w:val="clear" w:pos="8505"/>
      </w:tabs>
      <w:autoSpaceDE w:val="0"/>
      <w:autoSpaceDN w:val="0"/>
      <w:adjustRightInd w:val="0"/>
      <w:spacing w:line="288" w:lineRule="auto"/>
      <w:textAlignment w:val="center"/>
    </w:pPr>
    <w:rPr>
      <w:rFonts w:ascii="MinionPro-Regular" w:hAnsi="MinionPro-Regular" w:cs="MinionPro-Regular"/>
      <w:color w:val="000000"/>
      <w:kern w:val="0"/>
      <w:sz w:val="24"/>
      <w:szCs w:val="24"/>
      <w:lang w:val="de-DE"/>
    </w:rPr>
  </w:style>
  <w:style w:type="paragraph" w:customStyle="1" w:styleId="KLberschrift1">
    <w:name w:val="KL Überschrift 1"/>
    <w:basedOn w:val="KLAbsatz"/>
    <w:qFormat/>
    <w:rsid w:val="005A5E99"/>
    <w:pPr>
      <w:numPr>
        <w:numId w:val="5"/>
      </w:numPr>
      <w:spacing w:before="480" w:after="120"/>
      <w:ind w:left="851" w:hanging="851"/>
    </w:pPr>
    <w:rPr>
      <w:b/>
      <w:bCs/>
      <w:sz w:val="28"/>
      <w:szCs w:val="28"/>
    </w:rPr>
  </w:style>
  <w:style w:type="paragraph" w:customStyle="1" w:styleId="KLberschrift2">
    <w:name w:val="KL Überschrift 2"/>
    <w:basedOn w:val="KLAbsatz"/>
    <w:qFormat/>
    <w:rsid w:val="005A5E99"/>
    <w:pPr>
      <w:numPr>
        <w:ilvl w:val="1"/>
        <w:numId w:val="5"/>
      </w:numPr>
      <w:spacing w:before="360" w:after="120"/>
      <w:ind w:left="851" w:hanging="851"/>
    </w:pPr>
    <w:rPr>
      <w:b/>
      <w:bCs/>
      <w:sz w:val="24"/>
      <w:szCs w:val="24"/>
    </w:rPr>
  </w:style>
  <w:style w:type="paragraph" w:customStyle="1" w:styleId="KLberschrift3">
    <w:name w:val="KL Überschrift 3"/>
    <w:basedOn w:val="KLAbsatz"/>
    <w:qFormat/>
    <w:rsid w:val="005A5E99"/>
    <w:pPr>
      <w:numPr>
        <w:ilvl w:val="2"/>
        <w:numId w:val="5"/>
      </w:numPr>
      <w:spacing w:before="240" w:after="120"/>
      <w:ind w:left="851" w:hanging="851"/>
    </w:pPr>
    <w:rPr>
      <w:b/>
      <w:bCs/>
    </w:rPr>
  </w:style>
  <w:style w:type="numbering" w:customStyle="1" w:styleId="AktuelleListe1">
    <w:name w:val="Aktuelle Liste1"/>
    <w:uiPriority w:val="99"/>
    <w:rsid w:val="00F227D3"/>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996141">
      <w:bodyDiv w:val="1"/>
      <w:marLeft w:val="0"/>
      <w:marRight w:val="0"/>
      <w:marTop w:val="0"/>
      <w:marBottom w:val="0"/>
      <w:divBdr>
        <w:top w:val="none" w:sz="0" w:space="0" w:color="auto"/>
        <w:left w:val="none" w:sz="0" w:space="0" w:color="auto"/>
        <w:bottom w:val="none" w:sz="0" w:space="0" w:color="auto"/>
        <w:right w:val="none" w:sz="0" w:space="0" w:color="auto"/>
      </w:divBdr>
    </w:div>
    <w:div w:id="153276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1.xml"/><Relationship Id="rId18" Type="http://schemas.openxmlformats.org/officeDocument/2006/relationships/control" Target="activeX/activeX4.xml"/><Relationship Id="rId26" Type="http://schemas.openxmlformats.org/officeDocument/2006/relationships/control" Target="activeX/activeX9.xml"/><Relationship Id="rId39" Type="http://schemas.openxmlformats.org/officeDocument/2006/relationships/footer" Target="footer1.xml"/><Relationship Id="rId21" Type="http://schemas.openxmlformats.org/officeDocument/2006/relationships/control" Target="activeX/activeX6.xml"/><Relationship Id="rId34" Type="http://schemas.openxmlformats.org/officeDocument/2006/relationships/control" Target="activeX/activeX16.xml"/><Relationship Id="rId42"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control" Target="activeX/activeX3.xml"/><Relationship Id="rId20" Type="http://schemas.openxmlformats.org/officeDocument/2006/relationships/image" Target="media/image4.wmf"/><Relationship Id="rId29" Type="http://schemas.openxmlformats.org/officeDocument/2006/relationships/control" Target="activeX/activeX12.xm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wmf"/><Relationship Id="rId32" Type="http://schemas.openxmlformats.org/officeDocument/2006/relationships/control" Target="activeX/activeX14.xm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control" Target="activeX/activeX2.xml"/><Relationship Id="rId23" Type="http://schemas.openxmlformats.org/officeDocument/2006/relationships/control" Target="activeX/activeX7.xml"/><Relationship Id="rId28" Type="http://schemas.openxmlformats.org/officeDocument/2006/relationships/control" Target="activeX/activeX11.xml"/><Relationship Id="rId36" Type="http://schemas.openxmlformats.org/officeDocument/2006/relationships/control" Target="activeX/activeX17.xml"/><Relationship Id="rId10" Type="http://schemas.openxmlformats.org/officeDocument/2006/relationships/footnotes" Target="footnotes.xml"/><Relationship Id="rId19" Type="http://schemas.openxmlformats.org/officeDocument/2006/relationships/control" Target="activeX/activeX5.xml"/><Relationship Id="rId31" Type="http://schemas.openxmlformats.org/officeDocument/2006/relationships/control" Target="activeX/activeX13.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wmf"/><Relationship Id="rId22" Type="http://schemas.openxmlformats.org/officeDocument/2006/relationships/image" Target="media/image5.wmf"/><Relationship Id="rId27" Type="http://schemas.openxmlformats.org/officeDocument/2006/relationships/control" Target="activeX/activeX10.xml"/><Relationship Id="rId30" Type="http://schemas.openxmlformats.org/officeDocument/2006/relationships/image" Target="media/image7.wmf"/><Relationship Id="rId35" Type="http://schemas.openxmlformats.org/officeDocument/2006/relationships/image" Target="media/image8.wmf"/><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image" Target="media/image3.wmf"/><Relationship Id="rId25" Type="http://schemas.openxmlformats.org/officeDocument/2006/relationships/control" Target="activeX/activeX8.xml"/><Relationship Id="rId33" Type="http://schemas.openxmlformats.org/officeDocument/2006/relationships/control" Target="activeX/activeX15.xml"/><Relationship Id="rId38"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11.emf"/></Relationships>
</file>

<file path=word/_rels/header2.xml.rels><?xml version="1.0" encoding="UTF-8" standalone="yes"?>
<Relationships xmlns="http://schemas.openxmlformats.org/package/2006/relationships"><Relationship Id="rId1" Type="http://schemas.openxmlformats.org/officeDocument/2006/relationships/image" Target="media/image9.emf"/></Relationships>
</file>

<file path=word/_rels/header3.xml.rels><?xml version="1.0" encoding="UTF-8" standalone="yes"?>
<Relationships xmlns="http://schemas.openxmlformats.org/package/2006/relationships"><Relationship Id="rId2" Type="http://schemas.openxmlformats.org/officeDocument/2006/relationships/image" Target="media/image9.emf"/><Relationship Id="rId1" Type="http://schemas.openxmlformats.org/officeDocument/2006/relationships/image" Target="media/image10.e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Binz-Consulting">
  <a:themeElements>
    <a:clrScheme name="KLZCHFarbpalette">
      <a:dk1>
        <a:srgbClr val="1A1918"/>
      </a:dk1>
      <a:lt1>
        <a:srgbClr val="FFFFFF"/>
      </a:lt1>
      <a:dk2>
        <a:srgbClr val="DB3E88"/>
      </a:dk2>
      <a:lt2>
        <a:srgbClr val="BD2341"/>
      </a:lt2>
      <a:accent1>
        <a:srgbClr val="702E52"/>
      </a:accent1>
      <a:accent2>
        <a:srgbClr val="112F63"/>
      </a:accent2>
      <a:accent3>
        <a:srgbClr val="83BD41"/>
      </a:accent3>
      <a:accent4>
        <a:srgbClr val="4A6827"/>
      </a:accent4>
      <a:accent5>
        <a:srgbClr val="007D99"/>
      </a:accent5>
      <a:accent6>
        <a:srgbClr val="005B82"/>
      </a:accent6>
      <a:hlink>
        <a:srgbClr val="4C4D4C"/>
      </a:hlink>
      <a:folHlink>
        <a:srgbClr val="4C4D4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inz-Consulting" id="{85CC8051-5F41-B549-939E-A5F2AB2BC8DD}" vid="{6911334B-1064-7440-9F77-D7A1D801846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Datum auswählen</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e182088-e551-48ce-8f1a-25fa96307d6a">
      <Terms xmlns="http://schemas.microsoft.com/office/infopath/2007/PartnerControls"/>
    </lcf76f155ced4ddcb4097134ff3c332f>
    <TaxCatchAll xmlns="885cfc06-1c41-4bbe-80fe-4a64ba68a58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1DA8203F09515C4796CE8E8CF645192E" ma:contentTypeVersion="11" ma:contentTypeDescription="Ein neues Dokument erstellen." ma:contentTypeScope="" ma:versionID="5afe54da3d9dfb1b6ae7c8bad03aaea1">
  <xsd:schema xmlns:xsd="http://www.w3.org/2001/XMLSchema" xmlns:xs="http://www.w3.org/2001/XMLSchema" xmlns:p="http://schemas.microsoft.com/office/2006/metadata/properties" xmlns:ns2="6e182088-e551-48ce-8f1a-25fa96307d6a" xmlns:ns3="885cfc06-1c41-4bbe-80fe-4a64ba68a584" targetNamespace="http://schemas.microsoft.com/office/2006/metadata/properties" ma:root="true" ma:fieldsID="1efc191567985b06b4e762f6d7d05800" ns2:_="" ns3:_="">
    <xsd:import namespace="6e182088-e551-48ce-8f1a-25fa96307d6a"/>
    <xsd:import namespace="885cfc06-1c41-4bbe-80fe-4a64ba68a5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182088-e551-48ce-8f1a-25fa96307d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9764f7d5-19a5-4982-992f-31fda57dee0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85cfc06-1c41-4bbe-80fe-4a64ba68a58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9ce7c2-eda8-4e79-bc2c-6852de6f7de5}" ma:internalName="TaxCatchAll" ma:showField="CatchAllData" ma:web="885cfc06-1c41-4bbe-80fe-4a64ba68a5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6BF23F-4B77-4C1E-AD26-2E76C4D7A7CF}">
  <ds:schemaRefs>
    <ds:schemaRef ds:uri="http://schemas.microsoft.com/office/2006/metadata/properties"/>
    <ds:schemaRef ds:uri="http://schemas.microsoft.com/office/infopath/2007/PartnerControls"/>
    <ds:schemaRef ds:uri="6e182088-e551-48ce-8f1a-25fa96307d6a"/>
    <ds:schemaRef ds:uri="885cfc06-1c41-4bbe-80fe-4a64ba68a584"/>
  </ds:schemaRefs>
</ds:datastoreItem>
</file>

<file path=customXml/itemProps3.xml><?xml version="1.0" encoding="utf-8"?>
<ds:datastoreItem xmlns:ds="http://schemas.openxmlformats.org/officeDocument/2006/customXml" ds:itemID="{A700D0DF-9961-4A5D-BA17-103D19740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182088-e551-48ce-8f1a-25fa96307d6a"/>
    <ds:schemaRef ds:uri="885cfc06-1c41-4bbe-80fe-4a64ba68a5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B3CEF3-D0E3-423C-9BBD-E28C22B5BE60}">
  <ds:schemaRefs>
    <ds:schemaRef ds:uri="http://schemas.microsoft.com/sharepoint/v3/contenttype/forms"/>
  </ds:schemaRefs>
</ds:datastoreItem>
</file>

<file path=customXml/itemProps5.xml><?xml version="1.0" encoding="utf-8"?>
<ds:datastoreItem xmlns:ds="http://schemas.openxmlformats.org/officeDocument/2006/customXml" ds:itemID="{55058C03-73B3-F84B-A6DB-E06758F60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Notfallblatt%20Teilnehmende.dotx</Template>
  <TotalTime>0</TotalTime>
  <Pages>2</Pages>
  <Words>276</Words>
  <Characters>1743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Betreff</vt:lpstr>
    </vt:vector>
  </TitlesOfParts>
  <Company>Pensimo Management AG</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creator>Susanne Gmür</dc:creator>
  <cp:lastModifiedBy>Dana Sander Hefti</cp:lastModifiedBy>
  <cp:revision>2</cp:revision>
  <cp:lastPrinted>2026-02-12T10:40:00Z</cp:lastPrinted>
  <dcterms:created xsi:type="dcterms:W3CDTF">2026-04-22T08:46:00Z</dcterms:created>
  <dcterms:modified xsi:type="dcterms:W3CDTF">2026-04-22T08:46:00Z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0x0101001DA8203F09515C4796CE8E8CF645192E</vt:lpwstr>
  </property>
  <property fmtid="{D5CDD505-2E9C-101B-9397-08002B2CF9AE}" pid="3" name="Order">
    <vt:r8>100</vt:r8>
  </property>
  <property fmtid="{D5CDD505-2E9C-101B-9397-08002B2CF9AE}" pid="4" name="MediaServiceImageTags">
    <vt:lpwstr/>
  </property>
</Properties>
</file>